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9"/>
        <w:gridCol w:w="8078"/>
      </w:tblGrid>
      <w:tr w:rsidR="009E287B" w:rsidRPr="0076289C" w:rsidTr="00777C80">
        <w:trPr>
          <w:trHeight w:val="1134"/>
        </w:trPr>
        <w:tc>
          <w:tcPr>
            <w:tcW w:w="809" w:type="pct"/>
            <w:shd w:val="clear" w:color="auto" w:fill="auto"/>
            <w:vAlign w:val="center"/>
          </w:tcPr>
          <w:p w:rsidR="009E287B" w:rsidRPr="0076289C" w:rsidRDefault="009E287B" w:rsidP="009E287B">
            <w:pPr>
              <w:tabs>
                <w:tab w:val="center" w:pos="4680"/>
                <w:tab w:val="right" w:pos="9360"/>
              </w:tabs>
              <w:spacing w:after="0"/>
              <w:jc w:val="center"/>
              <w:rPr>
                <w:rFonts w:ascii="Arial" w:eastAsia="Calibri" w:hAnsi="Arial" w:cs="Arial"/>
                <w:b/>
                <w:noProof/>
                <w:color w:val="CC3300"/>
                <w:sz w:val="44"/>
                <w:szCs w:val="24"/>
              </w:rPr>
            </w:pPr>
            <w:r w:rsidRPr="0076289C">
              <w:rPr>
                <w:rFonts w:ascii="Arial" w:eastAsia="Calibri" w:hAnsi="Arial" w:cs="Arial"/>
                <w:b/>
                <w:noProof/>
                <w:color w:val="CC3300"/>
                <w:sz w:val="44"/>
                <w:szCs w:val="24"/>
                <w:lang w:eastAsia="ru-RU"/>
              </w:rPr>
              <w:drawing>
                <wp:inline distT="0" distB="0" distL="0" distR="0" wp14:anchorId="194FBC19" wp14:editId="22EFC049">
                  <wp:extent cx="900000" cy="900000"/>
                  <wp:effectExtent l="0" t="0" r="0" b="0"/>
                  <wp:docPr id="2" name="Рисунок 2" descr="E:\ok\Pictures\9!!!\75\75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ok\Pictures\9!!!\75\75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1" w:type="pct"/>
            <w:shd w:val="clear" w:color="auto" w:fill="C83C00"/>
            <w:vAlign w:val="center"/>
          </w:tcPr>
          <w:p w:rsidR="009E287B" w:rsidRPr="0076289C" w:rsidRDefault="009E287B" w:rsidP="009E287B">
            <w:pPr>
              <w:spacing w:before="120" w:after="120" w:line="204" w:lineRule="auto"/>
              <w:ind w:right="57"/>
              <w:jc w:val="center"/>
              <w:rPr>
                <w:rFonts w:ascii="Arial" w:eastAsia="Calibri" w:hAnsi="Arial" w:cs="Arial"/>
                <w:color w:val="FFFFFF" w:themeColor="background1"/>
                <w:spacing w:val="10"/>
                <w:sz w:val="44"/>
              </w:rPr>
            </w:pPr>
            <w:r w:rsidRPr="0076289C">
              <w:rPr>
                <w:rFonts w:ascii="Arial" w:eastAsia="Calibri" w:hAnsi="Arial" w:cs="Arial"/>
                <w:b/>
                <w:color w:val="FFFFFF" w:themeColor="background1"/>
                <w:spacing w:val="10"/>
                <w:sz w:val="60"/>
                <w:szCs w:val="60"/>
              </w:rPr>
              <w:t>«ПИСЬМА ПОБЕДЫ»</w:t>
            </w:r>
            <w:r w:rsidRPr="0076289C">
              <w:rPr>
                <w:rFonts w:ascii="Arial" w:eastAsia="Calibri" w:hAnsi="Arial" w:cs="Arial"/>
                <w:b/>
                <w:color w:val="FFFFFF" w:themeColor="background1"/>
                <w:spacing w:val="10"/>
                <w:sz w:val="44"/>
              </w:rPr>
              <w:br/>
            </w:r>
            <w:r w:rsidRPr="0076289C">
              <w:rPr>
                <w:rFonts w:ascii="Arial" w:eastAsia="Calibri" w:hAnsi="Arial" w:cs="Arial"/>
                <w:b/>
                <w:color w:val="FFFFFF" w:themeColor="background1"/>
                <w:spacing w:val="10"/>
                <w:sz w:val="40"/>
              </w:rPr>
              <w:t>омский региональный конкурс</w:t>
            </w:r>
          </w:p>
        </w:tc>
      </w:tr>
    </w:tbl>
    <w:sdt>
      <w:sdtPr>
        <w:rPr>
          <w:rFonts w:ascii="Arial" w:hAnsi="Arial" w:cs="Arial"/>
          <w:color w:val="CC3300"/>
          <w:sz w:val="32"/>
          <w:szCs w:val="32"/>
        </w:rPr>
        <w:alias w:val="введите здесь название (тему)"/>
        <w:tag w:val="тема"/>
        <w:id w:val="-360517966"/>
        <w:lock w:val="sdtLocked"/>
        <w:placeholder>
          <w:docPart w:val="E12072959D9C4A4289BC19862B854CD6"/>
        </w:placeholder>
        <w:showingPlcHdr/>
        <w15:color w:val="C83C00"/>
      </w:sdtPr>
      <w:sdtContent>
        <w:p w:rsidR="00E10B25" w:rsidRPr="00863E80" w:rsidRDefault="000F4B90" w:rsidP="005D2D6F">
          <w:pPr>
            <w:pBdr>
              <w:top w:val="single" w:sz="8" w:space="1" w:color="FFFFFF" w:themeColor="background1"/>
              <w:left w:val="single" w:sz="8" w:space="4" w:color="FFFFFF" w:themeColor="background1"/>
              <w:bottom w:val="single" w:sz="8" w:space="1" w:color="FFFFFF" w:themeColor="background1"/>
              <w:right w:val="single" w:sz="8" w:space="4" w:color="FFFFFF" w:themeColor="background1"/>
              <w:between w:val="single" w:sz="8" w:space="1" w:color="FFFFFF" w:themeColor="background1"/>
              <w:bar w:val="single" w:sz="8" w:color="FFFFFF" w:themeColor="background1"/>
            </w:pBdr>
            <w:shd w:val="clear" w:color="auto" w:fill="F2F2F2" w:themeFill="background1" w:themeFillShade="F2"/>
            <w:spacing w:before="120" w:after="120" w:line="240" w:lineRule="auto"/>
            <w:jc w:val="center"/>
            <w:rPr>
              <w:rFonts w:ascii="Arial" w:hAnsi="Arial" w:cs="Arial"/>
              <w:color w:val="CC3300"/>
              <w:sz w:val="32"/>
              <w:szCs w:val="32"/>
            </w:rPr>
          </w:pPr>
          <w:r w:rsidRPr="00551C37">
            <w:rPr>
              <w:rFonts w:ascii="Arial" w:hAnsi="Arial" w:cs="Arial"/>
              <w:b/>
              <w:color w:val="CC3300"/>
              <w:sz w:val="32"/>
              <w:szCs w:val="32"/>
              <w:shd w:val="clear" w:color="auto" w:fill="F2F2F2" w:themeFill="background1" w:themeFillShade="F2"/>
            </w:rPr>
            <w:t>название (тема) конкурсной работы</w:t>
          </w:r>
        </w:p>
      </w:sdtContent>
    </w:sdt>
    <w:sdt>
      <w:sdtPr>
        <w:rPr>
          <w:rStyle w:val="aff0"/>
          <w:rFonts w:ascii="Arial" w:hAnsi="Arial" w:cs="Arial"/>
          <w:sz w:val="24"/>
          <w:szCs w:val="24"/>
        </w:rPr>
        <w:alias w:val="номинация"/>
        <w:tag w:val="номинация"/>
        <w:id w:val="-1436056689"/>
        <w:placeholder>
          <w:docPart w:val="269ACC8FEDDE418A90E540AA4C7F4AFA"/>
        </w:placeholder>
        <w:showingPlcHdr/>
        <w15:color w:val="C83C00"/>
        <w:dropDownList>
          <w:listItem w:value="Выберите номинацию:"/>
          <w:listItem w:displayText="1. «Эхо войны в моей семье»" w:value="1. «Эхо войны в моей семье»"/>
          <w:listItem w:displayText="2. «Фронтовое письмо»" w:value="2. «Фронтовое письмо»"/>
          <w:listItem w:displayText="3. «Письмо герою»" w:value="3. «Письмо герою»"/>
        </w:dropDownList>
      </w:sdtPr>
      <w:sdtContent>
        <w:p w:rsidR="00E84B50" w:rsidRPr="00863E80" w:rsidRDefault="00243803" w:rsidP="009D0FD1">
          <w:pPr>
            <w:shd w:val="clear" w:color="auto" w:fill="F2F2F2" w:themeFill="background1" w:themeFillShade="F2"/>
            <w:spacing w:before="120" w:after="120" w:line="240" w:lineRule="auto"/>
            <w:jc w:val="center"/>
            <w:rPr>
              <w:rStyle w:val="aff0"/>
              <w:rFonts w:ascii="Arial" w:hAnsi="Arial" w:cs="Arial"/>
              <w:sz w:val="24"/>
              <w:szCs w:val="24"/>
            </w:rPr>
          </w:pPr>
          <w:r w:rsidRPr="00551C37">
            <w:rPr>
              <w:rStyle w:val="aff0"/>
              <w:rFonts w:ascii="Arial" w:hAnsi="Arial" w:cs="Arial"/>
              <w:color w:val="C83C00"/>
              <w:sz w:val="24"/>
              <w:szCs w:val="24"/>
            </w:rPr>
            <w:t>Выберите номинацию</w:t>
          </w:r>
          <w:r w:rsidR="00C85F1C" w:rsidRPr="00551C37">
            <w:rPr>
              <w:rStyle w:val="aff0"/>
              <w:rFonts w:ascii="Arial" w:hAnsi="Arial" w:cs="Arial"/>
              <w:color w:val="C83C00"/>
              <w:sz w:val="24"/>
              <w:szCs w:val="24"/>
            </w:rPr>
            <w:t xml:space="preserve"> из раскрывающегося списка</w:t>
          </w:r>
          <w:r w:rsidRPr="00551C37">
            <w:rPr>
              <w:rStyle w:val="aff0"/>
              <w:rFonts w:ascii="Arial" w:hAnsi="Arial" w:cs="Arial"/>
              <w:color w:val="C83C00"/>
              <w:sz w:val="24"/>
              <w:szCs w:val="24"/>
            </w:rPr>
            <w:t>:</w:t>
          </w:r>
        </w:p>
      </w:sdtContent>
    </w:sdt>
    <w:p w:rsidR="0076289C" w:rsidRPr="00863E80" w:rsidRDefault="0076289C" w:rsidP="009D0FD1">
      <w:pPr>
        <w:spacing w:before="120" w:after="120" w:line="240" w:lineRule="auto"/>
        <w:ind w:left="2410" w:hanging="2410"/>
        <w:rPr>
          <w:rStyle w:val="aff0"/>
          <w:rFonts w:ascii="Arial" w:hAnsi="Arial" w:cs="Arial"/>
        </w:rPr>
      </w:pPr>
      <w:r w:rsidRPr="005D6B1D">
        <w:rPr>
          <w:rStyle w:val="aff0"/>
          <w:rFonts w:ascii="Arial Narrow" w:hAnsi="Arial Narrow" w:cs="Arial"/>
          <w:sz w:val="24"/>
        </w:rPr>
        <w:t>Автор /</w:t>
      </w:r>
      <w:r w:rsidR="00777C80" w:rsidRPr="005D6B1D">
        <w:rPr>
          <w:rStyle w:val="aff0"/>
          <w:rFonts w:ascii="Arial Narrow" w:hAnsi="Arial Narrow" w:cs="Arial"/>
          <w:sz w:val="24"/>
        </w:rPr>
        <w:t xml:space="preserve"> </w:t>
      </w:r>
      <w:r w:rsidRPr="005D6B1D">
        <w:rPr>
          <w:rStyle w:val="aff0"/>
          <w:rFonts w:ascii="Arial Narrow" w:hAnsi="Arial Narrow" w:cs="Arial"/>
          <w:sz w:val="24"/>
        </w:rPr>
        <w:t>капитан команды</w:t>
      </w:r>
      <w:r w:rsidRPr="00863E80">
        <w:rPr>
          <w:rStyle w:val="aff0"/>
          <w:rFonts w:ascii="Arial" w:hAnsi="Arial" w:cs="Arial"/>
          <w:sz w:val="24"/>
        </w:rPr>
        <w:t>:</w:t>
      </w:r>
      <w:r w:rsidR="005D6B1D">
        <w:rPr>
          <w:rStyle w:val="aff0"/>
          <w:rFonts w:ascii="Arial" w:hAnsi="Arial" w:cs="Arial"/>
          <w:sz w:val="24"/>
        </w:rPr>
        <w:tab/>
      </w:r>
      <w:sdt>
        <w:sdtPr>
          <w:rPr>
            <w:rStyle w:val="aff0"/>
            <w:rFonts w:ascii="Arial" w:hAnsi="Arial" w:cs="Arial"/>
            <w:sz w:val="24"/>
            <w:szCs w:val="26"/>
          </w:rPr>
          <w:alias w:val="фамилия"/>
          <w:tag w:val="фамилия"/>
          <w:id w:val="928857010"/>
          <w:placeholder>
            <w:docPart w:val="9242DA7BE6A34F6E94903697C4CC6E8A"/>
          </w:placeholder>
          <w:showingPlcHdr/>
        </w:sdtPr>
        <w:sdtContent>
          <w:r w:rsidRPr="00551C37">
            <w:rPr>
              <w:rStyle w:val="aff0"/>
              <w:rFonts w:ascii="Arial" w:hAnsi="Arial" w:cs="Arial"/>
              <w:sz w:val="24"/>
              <w:szCs w:val="26"/>
              <w:shd w:val="clear" w:color="auto" w:fill="F2F2F2" w:themeFill="background1" w:themeFillShade="F2"/>
            </w:rPr>
            <w:t>Фамилия участника</w:t>
          </w:r>
        </w:sdtContent>
      </w:sdt>
      <w:r w:rsidRPr="005D6B1D">
        <w:rPr>
          <w:rStyle w:val="aff0"/>
          <w:rFonts w:ascii="Arial" w:hAnsi="Arial" w:cs="Arial"/>
          <w:sz w:val="24"/>
          <w:szCs w:val="26"/>
        </w:rPr>
        <w:tab/>
      </w:r>
      <w:sdt>
        <w:sdtPr>
          <w:rPr>
            <w:rStyle w:val="aff0"/>
            <w:rFonts w:ascii="Arial" w:hAnsi="Arial" w:cs="Arial"/>
            <w:sz w:val="24"/>
            <w:szCs w:val="26"/>
          </w:rPr>
          <w:alias w:val="имя"/>
          <w:tag w:val="имя"/>
          <w:id w:val="1585192235"/>
          <w:placeholder>
            <w:docPart w:val="DCB61984A2394C21959692D9022C4E8C"/>
          </w:placeholder>
          <w:showingPlcHdr/>
        </w:sdtPr>
        <w:sdtContent>
          <w:r w:rsidRPr="00551C37">
            <w:rPr>
              <w:rStyle w:val="aff0"/>
              <w:rFonts w:ascii="Arial" w:hAnsi="Arial" w:cs="Arial"/>
              <w:sz w:val="24"/>
              <w:szCs w:val="26"/>
              <w:shd w:val="clear" w:color="auto" w:fill="F2F2F2" w:themeFill="background1" w:themeFillShade="F2"/>
            </w:rPr>
            <w:t>Имя участника</w:t>
          </w:r>
        </w:sdtContent>
      </w:sdt>
      <w:r w:rsidRPr="005D6B1D">
        <w:rPr>
          <w:rStyle w:val="aff0"/>
          <w:rFonts w:ascii="Arial" w:hAnsi="Arial" w:cs="Arial"/>
          <w:sz w:val="24"/>
          <w:szCs w:val="26"/>
        </w:rPr>
        <w:tab/>
      </w:r>
      <w:sdt>
        <w:sdtPr>
          <w:rPr>
            <w:rStyle w:val="aff0"/>
            <w:rFonts w:ascii="Arial" w:hAnsi="Arial" w:cs="Arial"/>
            <w:sz w:val="24"/>
            <w:szCs w:val="26"/>
          </w:rPr>
          <w:alias w:val="отчество"/>
          <w:tag w:val="отчество"/>
          <w:id w:val="1238666683"/>
          <w:placeholder>
            <w:docPart w:val="4D136BAAF2D845FCAC52760BA49453AB"/>
          </w:placeholder>
          <w:showingPlcHdr/>
        </w:sdtPr>
        <w:sdtContent>
          <w:r w:rsidRPr="00551C37">
            <w:rPr>
              <w:rStyle w:val="aff0"/>
              <w:rFonts w:ascii="Arial" w:hAnsi="Arial" w:cs="Arial"/>
              <w:sz w:val="24"/>
              <w:szCs w:val="26"/>
              <w:shd w:val="clear" w:color="auto" w:fill="F2F2F2" w:themeFill="background1" w:themeFillShade="F2"/>
            </w:rPr>
            <w:t>Отчество участника</w:t>
          </w:r>
        </w:sdtContent>
      </w:sdt>
    </w:p>
    <w:p w:rsidR="005D6B1D" w:rsidRDefault="00440616" w:rsidP="009D0FD1">
      <w:pPr>
        <w:spacing w:before="120" w:after="0" w:line="240" w:lineRule="auto"/>
        <w:ind w:left="2410" w:hanging="2410"/>
        <w:rPr>
          <w:rStyle w:val="aff0"/>
          <w:rFonts w:ascii="Arial" w:hAnsi="Arial" w:cs="Arial"/>
          <w:sz w:val="24"/>
        </w:rPr>
      </w:pPr>
      <w:r>
        <w:rPr>
          <w:rStyle w:val="aff0"/>
          <w:rFonts w:ascii="Arial" w:hAnsi="Arial" w:cs="Arial"/>
          <w:sz w:val="24"/>
        </w:rPr>
        <w:t>Контакты для связи:</w:t>
      </w:r>
      <w:r>
        <w:rPr>
          <w:rStyle w:val="aff0"/>
          <w:rFonts w:ascii="Arial" w:hAnsi="Arial" w:cs="Arial"/>
          <w:sz w:val="24"/>
        </w:rPr>
        <w:tab/>
      </w:r>
      <w:sdt>
        <w:sdtPr>
          <w:rPr>
            <w:rStyle w:val="aff0"/>
            <w:rFonts w:ascii="Arial" w:hAnsi="Arial" w:cs="Arial"/>
            <w:sz w:val="24"/>
          </w:rPr>
          <w:alias w:val="e-mail участника"/>
          <w:tag w:val="e-mail участника"/>
          <w:id w:val="-44765533"/>
          <w:placeholder>
            <w:docPart w:val="668D55C59FD349AFAA76AF53211897AB"/>
          </w:placeholder>
          <w:showingPlcHdr/>
          <w:text/>
        </w:sdtPr>
        <w:sdtContent>
          <w:r w:rsidRPr="00551C37">
            <w:rPr>
              <w:rStyle w:val="aff0"/>
              <w:rFonts w:ascii="Arial" w:hAnsi="Arial" w:cs="Arial"/>
              <w:sz w:val="24"/>
              <w:shd w:val="clear" w:color="auto" w:fill="F2F2F2" w:themeFill="background1" w:themeFillShade="F2"/>
            </w:rPr>
            <w:t>e-mail участника / родителя / законного представителя</w:t>
          </w:r>
        </w:sdtContent>
      </w:sdt>
      <w:r>
        <w:rPr>
          <w:rStyle w:val="aff0"/>
          <w:rFonts w:ascii="Arial" w:hAnsi="Arial" w:cs="Arial"/>
          <w:sz w:val="24"/>
        </w:rPr>
        <w:br/>
      </w:r>
      <w:sdt>
        <w:sdtPr>
          <w:rPr>
            <w:rStyle w:val="aff0"/>
            <w:rFonts w:ascii="Arial" w:hAnsi="Arial" w:cs="Arial"/>
            <w:sz w:val="24"/>
          </w:rPr>
          <w:alias w:val="телефон участника"/>
          <w:tag w:val="телефон участника"/>
          <w:id w:val="1209918604"/>
          <w:placeholder>
            <w:docPart w:val="0882B0EA908D4488A308EDD85399B965"/>
          </w:placeholder>
          <w:showingPlcHdr/>
          <w:text/>
        </w:sdtPr>
        <w:sdtContent>
          <w:r w:rsidRPr="00551C37">
            <w:rPr>
              <w:rStyle w:val="aff0"/>
              <w:rFonts w:ascii="Arial" w:hAnsi="Arial" w:cs="Arial"/>
              <w:sz w:val="24"/>
              <w:shd w:val="clear" w:color="auto" w:fill="F2F2F2" w:themeFill="background1" w:themeFillShade="F2"/>
            </w:rPr>
            <w:t>телефон участника / родителя / законного представителя</w:t>
          </w:r>
        </w:sdtContent>
      </w:sdt>
    </w:p>
    <w:p w:rsidR="00440616" w:rsidRPr="005D6B1D" w:rsidRDefault="00440616" w:rsidP="009D0FD1">
      <w:pPr>
        <w:spacing w:after="120" w:line="240" w:lineRule="auto"/>
        <w:rPr>
          <w:rStyle w:val="aff0"/>
          <w:rFonts w:ascii="Arial Narrow" w:hAnsi="Arial Narrow" w:cs="Arial"/>
          <w:i/>
          <w:color w:val="CC3300"/>
          <w:sz w:val="16"/>
        </w:rPr>
      </w:pPr>
      <w:r w:rsidRPr="005D6B1D">
        <w:rPr>
          <w:rStyle w:val="aff0"/>
          <w:rFonts w:ascii="Arial Narrow" w:hAnsi="Arial Narrow" w:cs="Arial"/>
          <w:i/>
          <w:color w:val="CC3300"/>
          <w:sz w:val="16"/>
        </w:rPr>
        <w:t>(Укажите здесь действительные контактные реквизиты участника или его родителя / законного представителя. Номер телефона указывать в виде последовательности из 10 цифр, БЕЗ «8» или «+7» в начале, БЕЗ пробелов и дефисов, с кодом населённого пункта или мобильного оператора!)</w:t>
      </w:r>
    </w:p>
    <w:sdt>
      <w:sdtPr>
        <w:rPr>
          <w:rStyle w:val="aff0"/>
          <w:rFonts w:ascii="Arial" w:hAnsi="Arial" w:cs="Arial"/>
          <w:sz w:val="24"/>
        </w:rPr>
        <w:alias w:val="тип участия"/>
        <w:tag w:val="тип участия"/>
        <w:id w:val="-128402925"/>
        <w:placeholder>
          <w:docPart w:val="A71EC9568D344F8DBBB2FAE0F8771F08"/>
        </w:placeholder>
        <w:comboBox>
          <w:listItem w:value="Выберите тип участия в конкурсе:"/>
          <w:listItem w:displayText="личное участие" w:value="личное участие"/>
          <w:listItem w:displayText="командное участие" w:value="командное участие"/>
        </w:comboBox>
      </w:sdtPr>
      <w:sdtContent>
        <w:p w:rsidR="00A81275" w:rsidRPr="00E116E9" w:rsidRDefault="00A81275" w:rsidP="009D0FD1">
          <w:pPr>
            <w:shd w:val="clear" w:color="auto" w:fill="F2F2F2" w:themeFill="background1" w:themeFillShade="F2"/>
            <w:spacing w:before="120" w:after="0" w:line="240" w:lineRule="auto"/>
            <w:jc w:val="center"/>
            <w:rPr>
              <w:rStyle w:val="aff0"/>
              <w:rFonts w:ascii="Arial" w:hAnsi="Arial" w:cs="Arial"/>
              <w:sz w:val="24"/>
            </w:rPr>
          </w:pPr>
          <w:r w:rsidRPr="00E116E9">
            <w:rPr>
              <w:rStyle w:val="aff0"/>
              <w:rFonts w:ascii="Arial" w:hAnsi="Arial" w:cs="Arial"/>
              <w:sz w:val="24"/>
            </w:rPr>
            <w:t>Выберите тип участия</w:t>
          </w:r>
          <w:r w:rsidR="00654E9F" w:rsidRPr="00E116E9">
            <w:rPr>
              <w:rStyle w:val="aff0"/>
              <w:rFonts w:ascii="Arial" w:hAnsi="Arial" w:cs="Arial"/>
              <w:sz w:val="24"/>
            </w:rPr>
            <w:t xml:space="preserve"> из раскрывающегося списка</w:t>
          </w:r>
          <w:r w:rsidRPr="00E116E9">
            <w:rPr>
              <w:rStyle w:val="aff0"/>
              <w:rFonts w:ascii="Arial" w:hAnsi="Arial" w:cs="Arial"/>
              <w:sz w:val="24"/>
            </w:rPr>
            <w:t>:</w:t>
          </w:r>
        </w:p>
      </w:sdtContent>
    </w:sdt>
    <w:p w:rsidR="00A81275" w:rsidRPr="00863E80" w:rsidRDefault="0076289C" w:rsidP="009D0FD1">
      <w:pPr>
        <w:spacing w:after="120" w:line="240" w:lineRule="auto"/>
        <w:ind w:left="1134" w:hanging="1134"/>
        <w:rPr>
          <w:rStyle w:val="aff0"/>
          <w:rFonts w:ascii="Arial" w:hAnsi="Arial" w:cs="Arial"/>
          <w:sz w:val="24"/>
          <w:szCs w:val="24"/>
        </w:rPr>
      </w:pPr>
      <w:r w:rsidRPr="00863E80">
        <w:rPr>
          <w:rStyle w:val="aff0"/>
          <w:rFonts w:ascii="Arial" w:hAnsi="Arial" w:cs="Arial"/>
          <w:sz w:val="24"/>
          <w:szCs w:val="24"/>
        </w:rPr>
        <w:t>Команда:</w:t>
      </w:r>
      <w:r w:rsidR="005D6B1D">
        <w:rPr>
          <w:rStyle w:val="aff0"/>
          <w:rFonts w:ascii="Arial" w:hAnsi="Arial" w:cs="Arial"/>
          <w:sz w:val="24"/>
          <w:szCs w:val="24"/>
        </w:rPr>
        <w:tab/>
      </w:r>
      <w:sdt>
        <w:sdtPr>
          <w:rPr>
            <w:rStyle w:val="aff0"/>
            <w:rFonts w:ascii="Arial" w:hAnsi="Arial" w:cs="Arial"/>
            <w:sz w:val="24"/>
            <w:szCs w:val="24"/>
          </w:rPr>
          <w:alias w:val="список команды"/>
          <w:tag w:val="список команды"/>
          <w:id w:val="399556779"/>
          <w:placeholder>
            <w:docPart w:val="64420D853689475AAD64D7D51BA02E82"/>
          </w:placeholder>
          <w:showingPlcHdr/>
          <w:text/>
        </w:sdtPr>
        <w:sdtContent>
          <w:r w:rsidRPr="00551C37">
            <w:rPr>
              <w:rStyle w:val="aff0"/>
              <w:rFonts w:ascii="Arial" w:hAnsi="Arial" w:cs="Arial"/>
              <w:sz w:val="24"/>
              <w:szCs w:val="24"/>
              <w:shd w:val="clear" w:color="auto" w:fill="F2F2F2" w:themeFill="background1" w:themeFillShade="F2"/>
            </w:rPr>
            <w:t>Если выбрано командное участие, введите здесь список всех членов команды. Если выбрано личное участие, оставьте это поле пустым.</w:t>
          </w:r>
        </w:sdtContent>
      </w:sdt>
    </w:p>
    <w:p w:rsidR="00A81275" w:rsidRPr="00863E80" w:rsidRDefault="00973C8C" w:rsidP="009D0FD1">
      <w:pPr>
        <w:spacing w:before="120" w:after="120" w:line="240" w:lineRule="auto"/>
        <w:ind w:left="2410" w:hanging="2410"/>
        <w:rPr>
          <w:rStyle w:val="aff0"/>
          <w:rFonts w:ascii="Arial" w:hAnsi="Arial" w:cs="Arial"/>
          <w:sz w:val="24"/>
        </w:rPr>
      </w:pPr>
      <w:r>
        <w:rPr>
          <w:rStyle w:val="aff0"/>
          <w:rFonts w:ascii="Arial" w:hAnsi="Arial" w:cs="Arial"/>
          <w:sz w:val="24"/>
        </w:rPr>
        <w:t>Район / город:</w:t>
      </w:r>
      <w:r w:rsidR="005D2D6F">
        <w:rPr>
          <w:rStyle w:val="aff0"/>
          <w:rFonts w:ascii="Arial" w:hAnsi="Arial" w:cs="Arial"/>
          <w:sz w:val="24"/>
        </w:rPr>
        <w:t xml:space="preserve"> </w:t>
      </w:r>
      <w:sdt>
        <w:sdtPr>
          <w:rPr>
            <w:rStyle w:val="aff0"/>
            <w:rFonts w:ascii="Arial" w:hAnsi="Arial" w:cs="Arial"/>
            <w:sz w:val="24"/>
          </w:rPr>
          <w:alias w:val="муниципалитет"/>
          <w:tag w:val="район"/>
          <w:id w:val="-1648823413"/>
          <w:placeholder>
            <w:docPart w:val="0B86E652BB3B4C53B19A6D2464CC3066"/>
          </w:placeholder>
          <w:showingPlcHdr/>
          <w:dropDownList>
            <w:listItem w:value="Где вы живёте? Выберите из списка."/>
            <w:listItem w:displayText="город Омск" w:value="город Омск"/>
            <w:listItem w:displayText="Азовский немецкий национальный район" w:value="Азовский немецкий национальный район"/>
            <w:listItem w:displayText="Большереченский район" w:value="Большереченский район"/>
            <w:listItem w:displayText="Большеуковский район" w:value="Большеуковский район"/>
            <w:listItem w:displayText="Горьковский район" w:value="Горьковский район"/>
            <w:listItem w:displayText="Знаменский район" w:value="Знаменский район"/>
            <w:listItem w:displayText="Исилькульский район" w:value="Исилькульский район"/>
            <w:listItem w:displayText="Калачинский район" w:value="Калачинский район"/>
            <w:listItem w:displayText="Колосовский район" w:value="Колосовский район"/>
            <w:listItem w:displayText="Кормиловский район" w:value="Кормиловский район"/>
            <w:listItem w:displayText="Крутинский район" w:value="Крутинский район"/>
            <w:listItem w:displayText="Любинский район" w:value="Любинский район"/>
            <w:listItem w:displayText="Марьяновский район" w:value="Марьяновский район"/>
            <w:listItem w:displayText="Москаленский район" w:value="Москаленский район"/>
            <w:listItem w:displayText="Муромцевский район" w:value="Муромцевский район"/>
            <w:listItem w:displayText="Называевский район" w:value="Называевский район"/>
            <w:listItem w:displayText="Нижнеомский район" w:value="Нижнеомский район"/>
            <w:listItem w:displayText="Нововаршавский район" w:value="Нововаршавский район"/>
            <w:listItem w:displayText="Одесский район" w:value="Одесский район"/>
            <w:listItem w:displayText="Оконешниковский район" w:value="Оконешниковский район"/>
            <w:listItem w:displayText="Омский район" w:value="Омский район"/>
            <w:listItem w:displayText="Павлоградский район" w:value="Павлоградский район"/>
            <w:listItem w:displayText="Полтавский район" w:value="Полтавский район"/>
            <w:listItem w:displayText="Русско-Полянский район" w:value="Русско-Полянский район"/>
            <w:listItem w:displayText="Саргатский район" w:value="Саргатский район"/>
            <w:listItem w:displayText="Седельниковский район" w:value="Седельниковский район"/>
            <w:listItem w:displayText="Таврический район" w:value="Таврический район"/>
            <w:listItem w:displayText="Тарский район" w:value="Тарский район"/>
            <w:listItem w:displayText="Тевризский район" w:value="Тевризский район"/>
            <w:listItem w:displayText="Тюкалинский район" w:value="Тюкалинский район"/>
            <w:listItem w:displayText="Усть-Ишимский район" w:value="Усть-Ишимский район"/>
            <w:listItem w:displayText="Черлакский район" w:value="Черлакский район"/>
            <w:listItem w:displayText="Шербакульский район" w:value="Шербакульский район"/>
          </w:dropDownList>
        </w:sdtPr>
        <w:sdtContent>
          <w:r w:rsidR="00A81275" w:rsidRPr="00551C37">
            <w:rPr>
              <w:rStyle w:val="aff0"/>
              <w:rFonts w:ascii="Arial" w:hAnsi="Arial" w:cs="Arial"/>
              <w:sz w:val="24"/>
              <w:shd w:val="clear" w:color="auto" w:fill="F2F2F2" w:themeFill="background1" w:themeFillShade="F2"/>
            </w:rPr>
            <w:t xml:space="preserve">Где вы </w:t>
          </w:r>
          <w:r w:rsidR="00654E9F" w:rsidRPr="00551C37">
            <w:rPr>
              <w:rStyle w:val="aff0"/>
              <w:rFonts w:ascii="Arial" w:hAnsi="Arial" w:cs="Arial"/>
              <w:sz w:val="24"/>
              <w:shd w:val="clear" w:color="auto" w:fill="F2F2F2" w:themeFill="background1" w:themeFillShade="F2"/>
            </w:rPr>
            <w:t xml:space="preserve">живёте? Выберите район из раскрывающегося </w:t>
          </w:r>
          <w:r w:rsidR="00A81275" w:rsidRPr="00551C37">
            <w:rPr>
              <w:rStyle w:val="aff0"/>
              <w:rFonts w:ascii="Arial" w:hAnsi="Arial" w:cs="Arial"/>
              <w:sz w:val="24"/>
              <w:shd w:val="clear" w:color="auto" w:fill="F2F2F2" w:themeFill="background1" w:themeFillShade="F2"/>
            </w:rPr>
            <w:t>списка</w:t>
          </w:r>
          <w:r w:rsidR="00551C37">
            <w:rPr>
              <w:rStyle w:val="aff0"/>
              <w:rFonts w:ascii="Arial" w:hAnsi="Arial" w:cs="Arial"/>
              <w:sz w:val="24"/>
              <w:shd w:val="clear" w:color="auto" w:fill="F2F2F2" w:themeFill="background1" w:themeFillShade="F2"/>
            </w:rPr>
            <w:t>:</w:t>
          </w:r>
        </w:sdtContent>
      </w:sdt>
    </w:p>
    <w:p w:rsidR="0076289C" w:rsidRPr="00654E9F" w:rsidRDefault="00973C8C" w:rsidP="009D0FD1">
      <w:pPr>
        <w:spacing w:before="120" w:after="120" w:line="240" w:lineRule="auto"/>
        <w:rPr>
          <w:rStyle w:val="aff0"/>
          <w:rFonts w:ascii="Arial" w:hAnsi="Arial" w:cs="Arial"/>
          <w:sz w:val="24"/>
          <w:szCs w:val="24"/>
        </w:rPr>
      </w:pPr>
      <w:r>
        <w:rPr>
          <w:rStyle w:val="aff0"/>
          <w:rFonts w:ascii="Arial" w:hAnsi="Arial" w:cs="Arial"/>
          <w:sz w:val="24"/>
        </w:rPr>
        <w:t>Образовательная организация:</w:t>
      </w:r>
      <w:r w:rsidR="005D2D6F">
        <w:rPr>
          <w:rStyle w:val="aff0"/>
          <w:rFonts w:ascii="Arial" w:hAnsi="Arial" w:cs="Arial"/>
          <w:sz w:val="24"/>
        </w:rPr>
        <w:t xml:space="preserve"> </w:t>
      </w:r>
      <w:sdt>
        <w:sdtPr>
          <w:rPr>
            <w:rStyle w:val="aff0"/>
            <w:rFonts w:ascii="Arial" w:hAnsi="Arial" w:cs="Arial"/>
            <w:sz w:val="24"/>
          </w:rPr>
          <w:alias w:val="название образовательной организации"/>
          <w:tag w:val="название образовательной организации"/>
          <w:id w:val="-1733769176"/>
          <w:placeholder>
            <w:docPart w:val="A2851098E199436A8E794721E22220CF"/>
          </w:placeholder>
          <w:showingPlcHdr/>
        </w:sdtPr>
        <w:sdtEndPr>
          <w:rPr>
            <w:rStyle w:val="aff0"/>
          </w:rPr>
        </w:sdtEndPr>
        <w:sdtContent>
          <w:bookmarkStart w:id="0" w:name="_GoBack"/>
          <w:r w:rsidRPr="00551C37">
            <w:rPr>
              <w:rStyle w:val="aff0"/>
              <w:rFonts w:ascii="Arial" w:hAnsi="Arial" w:cs="Arial"/>
              <w:sz w:val="24"/>
              <w:shd w:val="clear" w:color="auto" w:fill="F2F2F2" w:themeFill="background1" w:themeFillShade="F2"/>
            </w:rPr>
            <w:t>Название</w:t>
          </w:r>
          <w:r w:rsidR="00A81275" w:rsidRPr="00551C37">
            <w:rPr>
              <w:rStyle w:val="aff0"/>
              <w:rFonts w:ascii="Arial" w:hAnsi="Arial" w:cs="Arial"/>
              <w:sz w:val="24"/>
              <w:shd w:val="clear" w:color="auto" w:fill="F2F2F2" w:themeFill="background1" w:themeFillShade="F2"/>
            </w:rPr>
            <w:t xml:space="preserve"> организации</w:t>
          </w:r>
          <w:r w:rsidRPr="00551C37">
            <w:rPr>
              <w:rStyle w:val="aff0"/>
              <w:rFonts w:ascii="Arial" w:hAnsi="Arial" w:cs="Arial"/>
              <w:sz w:val="24"/>
              <w:shd w:val="clear" w:color="auto" w:fill="F2F2F2" w:themeFill="background1" w:themeFillShade="F2"/>
            </w:rPr>
            <w:t>, в которой вы учитесь</w:t>
          </w:r>
          <w:bookmarkEnd w:id="0"/>
        </w:sdtContent>
      </w:sdt>
      <w:r>
        <w:rPr>
          <w:rStyle w:val="aff0"/>
          <w:rFonts w:ascii="Arial" w:hAnsi="Arial" w:cs="Arial"/>
          <w:sz w:val="24"/>
        </w:rPr>
        <w:br/>
      </w:r>
      <w:r w:rsidR="00777C80" w:rsidRPr="00654E9F">
        <w:rPr>
          <w:rStyle w:val="aff0"/>
          <w:rFonts w:ascii="Arial" w:hAnsi="Arial" w:cs="Arial"/>
          <w:sz w:val="24"/>
          <w:szCs w:val="24"/>
        </w:rPr>
        <w:t>Класс /курс:</w:t>
      </w:r>
      <w:r w:rsidR="0076289C" w:rsidRPr="00654E9F">
        <w:rPr>
          <w:rStyle w:val="aff0"/>
          <w:rFonts w:ascii="Arial" w:hAnsi="Arial" w:cs="Arial"/>
          <w:sz w:val="24"/>
          <w:szCs w:val="24"/>
        </w:rPr>
        <w:t xml:space="preserve"> </w:t>
      </w:r>
      <w:sdt>
        <w:sdtPr>
          <w:rPr>
            <w:rStyle w:val="aff0"/>
            <w:rFonts w:ascii="Arial" w:hAnsi="Arial" w:cs="Arial"/>
            <w:sz w:val="24"/>
            <w:szCs w:val="24"/>
          </w:rPr>
          <w:alias w:val="класс / курс"/>
          <w:tag w:val="класс / курс"/>
          <w:id w:val="845063072"/>
          <w:placeholder>
            <w:docPart w:val="B53D71A87B374A78B88A7C25404855CB"/>
          </w:placeholder>
          <w:showingPlcHdr/>
          <w:dropDownList>
            <w:listItem w:value="Выберите из раскрывающегося списка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</w:dropDownList>
        </w:sdtPr>
        <w:sdtContent>
          <w:r w:rsidR="0076289C" w:rsidRPr="00551C37">
            <w:rPr>
              <w:rStyle w:val="aff0"/>
              <w:rFonts w:ascii="Arial" w:hAnsi="Arial" w:cs="Arial"/>
              <w:sz w:val="24"/>
              <w:szCs w:val="24"/>
              <w:shd w:val="clear" w:color="auto" w:fill="F2F2F2" w:themeFill="background1" w:themeFillShade="F2"/>
            </w:rPr>
            <w:t>Выберите из списка</w:t>
          </w:r>
          <w:r w:rsidR="00551C37">
            <w:rPr>
              <w:rStyle w:val="aff0"/>
              <w:rFonts w:ascii="Arial" w:hAnsi="Arial" w:cs="Arial"/>
              <w:sz w:val="24"/>
              <w:szCs w:val="24"/>
              <w:shd w:val="clear" w:color="auto" w:fill="F2F2F2" w:themeFill="background1" w:themeFillShade="F2"/>
            </w:rPr>
            <w:t>:</w:t>
          </w:r>
        </w:sdtContent>
      </w:sdt>
    </w:p>
    <w:p w:rsidR="00A81275" w:rsidRPr="00654E9F" w:rsidRDefault="0076289C" w:rsidP="009D0FD1">
      <w:pPr>
        <w:spacing w:before="120" w:after="120" w:line="240" w:lineRule="auto"/>
        <w:ind w:left="993" w:hanging="993"/>
        <w:rPr>
          <w:rStyle w:val="aff0"/>
          <w:rFonts w:ascii="Arial Narrow" w:hAnsi="Arial Narrow" w:cs="Arial"/>
          <w:i/>
          <w:color w:val="CC3300"/>
          <w:sz w:val="16"/>
        </w:rPr>
      </w:pPr>
      <w:r w:rsidRPr="00654E9F">
        <w:rPr>
          <w:rStyle w:val="aff0"/>
          <w:rFonts w:ascii="Arial" w:hAnsi="Arial" w:cs="Arial"/>
          <w:sz w:val="24"/>
          <w:szCs w:val="24"/>
        </w:rPr>
        <w:t>Куратор:</w:t>
      </w:r>
      <w:r w:rsidR="00777C80" w:rsidRPr="00654E9F">
        <w:rPr>
          <w:rStyle w:val="aff0"/>
          <w:rFonts w:ascii="Arial" w:hAnsi="Arial" w:cs="Arial"/>
          <w:sz w:val="24"/>
          <w:szCs w:val="24"/>
        </w:rPr>
        <w:tab/>
      </w:r>
      <w:sdt>
        <w:sdtPr>
          <w:rPr>
            <w:rStyle w:val="aff0"/>
            <w:rFonts w:ascii="Arial" w:hAnsi="Arial" w:cs="Arial"/>
            <w:sz w:val="24"/>
            <w:szCs w:val="24"/>
          </w:rPr>
          <w:alias w:val="куратор: Ф.И.О."/>
          <w:tag w:val="куратор"/>
          <w:id w:val="1902479368"/>
          <w:placeholder>
            <w:docPart w:val="4EC966BADE614FBAA8D855938C14CA48"/>
          </w:placeholder>
          <w:showingPlcHdr/>
          <w:text/>
        </w:sdtPr>
        <w:sdtEndPr>
          <w:rPr>
            <w:rStyle w:val="aff0"/>
          </w:rPr>
        </w:sdtEndPr>
        <w:sdtContent>
          <w:r w:rsidRPr="00551C37">
            <w:rPr>
              <w:rStyle w:val="aff0"/>
              <w:rFonts w:ascii="Arial" w:hAnsi="Arial" w:cs="Arial"/>
              <w:sz w:val="24"/>
              <w:szCs w:val="24"/>
              <w:shd w:val="clear" w:color="auto" w:fill="F2F2F2" w:themeFill="background1" w:themeFillShade="F2"/>
            </w:rPr>
            <w:t>Ф.И.О. (полностью) учителя, обеспечивающего педагогическое сопровождения участника, или иного представителя образовательной организации, координирующего участие в Конкурсе</w:t>
          </w:r>
        </w:sdtContent>
      </w:sdt>
      <w:r w:rsidR="00777C80" w:rsidRPr="00654E9F">
        <w:rPr>
          <w:rStyle w:val="aff0"/>
          <w:rFonts w:ascii="Arial" w:hAnsi="Arial" w:cs="Arial"/>
          <w:sz w:val="24"/>
          <w:szCs w:val="24"/>
        </w:rPr>
        <w:br/>
      </w:r>
      <w:r w:rsidR="00863E80" w:rsidRPr="00654E9F">
        <w:rPr>
          <w:rStyle w:val="aff0"/>
          <w:rFonts w:ascii="Arial" w:hAnsi="Arial" w:cs="Arial"/>
          <w:sz w:val="24"/>
          <w:szCs w:val="24"/>
          <w:lang w:val="en-US"/>
        </w:rPr>
        <w:t>e</w:t>
      </w:r>
      <w:r w:rsidR="00863E80" w:rsidRPr="00654E9F">
        <w:rPr>
          <w:rStyle w:val="aff0"/>
          <w:rFonts w:ascii="Arial" w:hAnsi="Arial" w:cs="Arial"/>
          <w:sz w:val="24"/>
          <w:szCs w:val="24"/>
        </w:rPr>
        <w:t>-</w:t>
      </w:r>
      <w:r w:rsidR="00863E80" w:rsidRPr="00654E9F">
        <w:rPr>
          <w:rStyle w:val="aff0"/>
          <w:rFonts w:ascii="Arial" w:hAnsi="Arial" w:cs="Arial"/>
          <w:sz w:val="24"/>
          <w:szCs w:val="24"/>
          <w:lang w:val="en-US"/>
        </w:rPr>
        <w:t>mail</w:t>
      </w:r>
      <w:r w:rsidR="00863E80" w:rsidRPr="00654E9F">
        <w:rPr>
          <w:rStyle w:val="aff0"/>
          <w:rFonts w:ascii="Arial" w:hAnsi="Arial" w:cs="Arial"/>
          <w:sz w:val="24"/>
          <w:szCs w:val="24"/>
        </w:rPr>
        <w:t xml:space="preserve">: </w:t>
      </w:r>
      <w:sdt>
        <w:sdtPr>
          <w:rPr>
            <w:rStyle w:val="aff0"/>
            <w:rFonts w:ascii="Arial" w:hAnsi="Arial" w:cs="Arial"/>
            <w:sz w:val="24"/>
            <w:szCs w:val="24"/>
          </w:rPr>
          <w:alias w:val="куратор: e-mail"/>
          <w:tag w:val="куратор: e-mail"/>
          <w:id w:val="-222449423"/>
          <w:placeholder>
            <w:docPart w:val="3F475B13414A484E8F6D70E7B038A955"/>
          </w:placeholder>
          <w:showingPlcHdr/>
          <w:text/>
        </w:sdtPr>
        <w:sdtContent>
          <w:r w:rsidR="00777C80" w:rsidRPr="00551C37">
            <w:rPr>
              <w:rStyle w:val="aff0"/>
              <w:rFonts w:ascii="Arial" w:hAnsi="Arial" w:cs="Arial"/>
              <w:sz w:val="24"/>
              <w:szCs w:val="24"/>
              <w:shd w:val="clear" w:color="auto" w:fill="F2F2F2" w:themeFill="background1" w:themeFillShade="F2"/>
              <w:lang w:val="en-US"/>
            </w:rPr>
            <w:t>e</w:t>
          </w:r>
          <w:r w:rsidR="00777C80" w:rsidRPr="00551C37">
            <w:rPr>
              <w:rStyle w:val="aff0"/>
              <w:rFonts w:ascii="Arial" w:hAnsi="Arial" w:cs="Arial"/>
              <w:sz w:val="24"/>
              <w:szCs w:val="24"/>
              <w:shd w:val="clear" w:color="auto" w:fill="F2F2F2" w:themeFill="background1" w:themeFillShade="F2"/>
            </w:rPr>
            <w:t>-</w:t>
          </w:r>
          <w:r w:rsidR="00777C80" w:rsidRPr="00551C37">
            <w:rPr>
              <w:rStyle w:val="aff0"/>
              <w:rFonts w:ascii="Arial" w:hAnsi="Arial" w:cs="Arial"/>
              <w:sz w:val="24"/>
              <w:szCs w:val="24"/>
              <w:shd w:val="clear" w:color="auto" w:fill="F2F2F2" w:themeFill="background1" w:themeFillShade="F2"/>
              <w:lang w:val="en-US"/>
            </w:rPr>
            <w:t>mail</w:t>
          </w:r>
          <w:r w:rsidR="00777C80" w:rsidRPr="00551C37">
            <w:rPr>
              <w:rStyle w:val="aff0"/>
              <w:rFonts w:ascii="Arial" w:hAnsi="Arial" w:cs="Arial"/>
              <w:sz w:val="24"/>
              <w:szCs w:val="24"/>
              <w:shd w:val="clear" w:color="auto" w:fill="F2F2F2" w:themeFill="background1" w:themeFillShade="F2"/>
            </w:rPr>
            <w:t xml:space="preserve"> куратора или образовательной организации участника (команды участников)</w:t>
          </w:r>
        </w:sdtContent>
      </w:sdt>
      <w:r w:rsidR="00777C80" w:rsidRPr="00654E9F">
        <w:rPr>
          <w:rStyle w:val="aff0"/>
          <w:rFonts w:ascii="Arial" w:hAnsi="Arial" w:cs="Arial"/>
          <w:sz w:val="24"/>
          <w:szCs w:val="24"/>
        </w:rPr>
        <w:br/>
      </w:r>
      <w:r w:rsidR="00863E80" w:rsidRPr="00654E9F">
        <w:rPr>
          <w:rStyle w:val="aff0"/>
          <w:rFonts w:ascii="Arial" w:hAnsi="Arial" w:cs="Arial"/>
          <w:sz w:val="24"/>
          <w:szCs w:val="24"/>
        </w:rPr>
        <w:t xml:space="preserve">телефон: </w:t>
      </w:r>
      <w:sdt>
        <w:sdtPr>
          <w:rPr>
            <w:rStyle w:val="aff0"/>
            <w:rFonts w:ascii="Arial" w:hAnsi="Arial" w:cs="Arial"/>
            <w:sz w:val="24"/>
            <w:szCs w:val="24"/>
          </w:rPr>
          <w:alias w:val="куратор: телефон"/>
          <w:tag w:val="куратор: телефон"/>
          <w:id w:val="259030141"/>
          <w:placeholder>
            <w:docPart w:val="76D976FC13714D43AC4ADD91E069B39B"/>
          </w:placeholder>
          <w:showingPlcHdr/>
          <w:text/>
        </w:sdtPr>
        <w:sdtContent>
          <w:r w:rsidR="00777C80" w:rsidRPr="00551C37">
            <w:rPr>
              <w:rStyle w:val="aff0"/>
              <w:rFonts w:ascii="Arial" w:hAnsi="Arial" w:cs="Arial"/>
              <w:sz w:val="24"/>
              <w:szCs w:val="24"/>
              <w:shd w:val="clear" w:color="auto" w:fill="F2F2F2" w:themeFill="background1" w:themeFillShade="F2"/>
            </w:rPr>
            <w:t>контактный телефон куратора или образовательной организации участника (команды участников)</w:t>
          </w:r>
        </w:sdtContent>
      </w:sdt>
      <w:r w:rsidR="00777C80" w:rsidRPr="00654E9F">
        <w:rPr>
          <w:rStyle w:val="aff0"/>
          <w:rFonts w:ascii="Arial" w:hAnsi="Arial" w:cs="Arial"/>
          <w:sz w:val="24"/>
          <w:szCs w:val="24"/>
        </w:rPr>
        <w:br/>
      </w:r>
      <w:r w:rsidR="00777C80" w:rsidRPr="00654E9F">
        <w:rPr>
          <w:rStyle w:val="aff0"/>
          <w:rFonts w:ascii="Arial Narrow" w:hAnsi="Arial Narrow" w:cs="Arial"/>
          <w:i/>
          <w:color w:val="CC3300"/>
          <w:sz w:val="16"/>
        </w:rPr>
        <w:t>(Внимание: номер телефона указывать в виде последовательности из 10 цифр, БЕЗ «8» или «+7» в начале, БЕЗ пробелов и дефисов, с кодом населённого пункта или мобильного оператора!)</w:t>
      </w:r>
    </w:p>
    <w:p w:rsidR="00A81275" w:rsidRPr="00654E9F" w:rsidRDefault="00654E9F" w:rsidP="00551C37">
      <w:pPr>
        <w:pBdr>
          <w:top w:val="single" w:sz="8" w:space="1" w:color="CC0000"/>
        </w:pBdr>
        <w:spacing w:before="120" w:after="120" w:line="204" w:lineRule="auto"/>
        <w:jc w:val="center"/>
        <w:rPr>
          <w:rStyle w:val="aff0"/>
          <w:rFonts w:ascii="Arial Narrow" w:hAnsi="Arial Narrow" w:cs="Arial"/>
          <w:b/>
          <w:sz w:val="19"/>
          <w:szCs w:val="19"/>
        </w:rPr>
      </w:pPr>
      <w:r w:rsidRPr="00654E9F">
        <w:rPr>
          <w:rStyle w:val="aff0"/>
          <w:rFonts w:ascii="Arial Narrow" w:hAnsi="Arial Narrow" w:cs="Arial"/>
          <w:b/>
          <w:sz w:val="24"/>
        </w:rPr>
        <w:t>СОГЛАСИЕ участника (родителя / законного представителя) на обработку персональных данных</w:t>
      </w:r>
      <w:r w:rsidRPr="00654E9F">
        <w:rPr>
          <w:rStyle w:val="aff0"/>
          <w:rFonts w:ascii="Arial Narrow" w:hAnsi="Arial Narrow" w:cs="Arial"/>
          <w:b/>
          <w:sz w:val="24"/>
        </w:rPr>
        <w:br/>
      </w:r>
      <w:r w:rsidRPr="00654E9F">
        <w:rPr>
          <w:rStyle w:val="aff0"/>
          <w:rFonts w:ascii="Arial Narrow" w:hAnsi="Arial Narrow" w:cs="Arial"/>
          <w:b/>
          <w:sz w:val="19"/>
          <w:szCs w:val="19"/>
        </w:rPr>
        <w:t>(публикацию персональных данных, в том числе посредством информационно-телекоммуникационной сети «Интернет»)</w:t>
      </w:r>
    </w:p>
    <w:p w:rsidR="00654E9F" w:rsidRDefault="00654E9F" w:rsidP="00654E9F">
      <w:pPr>
        <w:spacing w:after="0" w:line="204" w:lineRule="auto"/>
        <w:jc w:val="both"/>
        <w:rPr>
          <w:rStyle w:val="aff0"/>
          <w:rFonts w:ascii="Arial Narrow" w:hAnsi="Arial Narrow" w:cs="Arial"/>
          <w:sz w:val="18"/>
          <w:szCs w:val="18"/>
        </w:rPr>
      </w:pPr>
      <w:r>
        <w:rPr>
          <w:rStyle w:val="aff0"/>
          <w:rFonts w:ascii="Arial Narrow" w:hAnsi="Arial Narrow" w:cs="Arial"/>
          <w:sz w:val="18"/>
          <w:szCs w:val="18"/>
        </w:rPr>
        <w:t>В</w:t>
      </w:r>
      <w:r w:rsidRPr="00654E9F">
        <w:rPr>
          <w:rStyle w:val="aff0"/>
          <w:rFonts w:ascii="Arial Narrow" w:hAnsi="Arial Narrow" w:cs="Arial"/>
          <w:sz w:val="18"/>
          <w:szCs w:val="18"/>
        </w:rPr>
        <w:t xml:space="preserve"> соответствии с пунктом 4 статьи 9 Федерального закона от 27.07.2006 № 152-ФЗ «О персональных данных» даю согласие Оргкомитету омского регионального конкурса «Письма Победы» на автоматизированную, а также без использования средств автоматизации обработку моих </w:t>
      </w:r>
      <w:r>
        <w:rPr>
          <w:rStyle w:val="aff0"/>
          <w:rFonts w:ascii="Arial Narrow" w:hAnsi="Arial Narrow" w:cs="Arial"/>
          <w:sz w:val="18"/>
          <w:szCs w:val="18"/>
        </w:rPr>
        <w:t>персональных данных, а именно:</w:t>
      </w:r>
    </w:p>
    <w:p w:rsidR="00654E9F" w:rsidRPr="00637560" w:rsidRDefault="00654E9F" w:rsidP="00637560">
      <w:pPr>
        <w:pStyle w:val="aff1"/>
        <w:numPr>
          <w:ilvl w:val="0"/>
          <w:numId w:val="24"/>
        </w:numPr>
        <w:spacing w:after="0" w:line="204" w:lineRule="auto"/>
        <w:ind w:left="142" w:hanging="142"/>
        <w:jc w:val="both"/>
        <w:rPr>
          <w:rStyle w:val="aff0"/>
          <w:rFonts w:ascii="Arial Narrow" w:hAnsi="Arial Narrow" w:cs="Arial"/>
          <w:sz w:val="18"/>
          <w:szCs w:val="18"/>
        </w:rPr>
      </w:pPr>
      <w:r w:rsidRPr="00637560">
        <w:rPr>
          <w:rStyle w:val="aff0"/>
          <w:rFonts w:ascii="Arial Narrow" w:hAnsi="Arial Narrow" w:cs="Arial"/>
          <w:sz w:val="18"/>
          <w:szCs w:val="18"/>
        </w:rPr>
        <w:t>Совершение действий, предусмотренных пунктом 3 статьи 3 Федерального закона от 27.07.2006 № 152-ФЗ «О персональных данных» в отношении следующих персональных данных: фамилия, имя, отчество; муниципальное образование, в котором я проживаю; название образовательной организации, в которой я обучаюсь; класс (курс) обучения; электронная почта; номер контактного телефона; иная информация, относящаяся к моей личности;</w:t>
      </w:r>
    </w:p>
    <w:p w:rsidR="00637560" w:rsidRPr="00637560" w:rsidRDefault="00654E9F" w:rsidP="00637560">
      <w:pPr>
        <w:pStyle w:val="aff1"/>
        <w:numPr>
          <w:ilvl w:val="0"/>
          <w:numId w:val="24"/>
        </w:numPr>
        <w:spacing w:after="0" w:line="204" w:lineRule="auto"/>
        <w:ind w:left="142" w:hanging="142"/>
        <w:jc w:val="both"/>
        <w:rPr>
          <w:rStyle w:val="aff0"/>
          <w:rFonts w:ascii="Arial Narrow" w:hAnsi="Arial Narrow" w:cs="Arial"/>
          <w:sz w:val="18"/>
          <w:szCs w:val="18"/>
        </w:rPr>
      </w:pPr>
      <w:r w:rsidRPr="00637560">
        <w:rPr>
          <w:rStyle w:val="aff0"/>
          <w:rFonts w:ascii="Arial Narrow" w:hAnsi="Arial Narrow" w:cs="Arial"/>
          <w:sz w:val="18"/>
          <w:szCs w:val="18"/>
        </w:rPr>
        <w:lastRenderedPageBreak/>
        <w:t>Размещение в общедоступных источниках, в том числе в информационно-телекоммуникационной сети «Интернет» следующих персональных данных: фамилия, имя; муниципальное образование, в котором я проживаю; иная инфор</w:t>
      </w:r>
      <w:r w:rsidR="00637560" w:rsidRPr="00637560">
        <w:rPr>
          <w:rStyle w:val="aff0"/>
          <w:rFonts w:ascii="Arial Narrow" w:hAnsi="Arial Narrow" w:cs="Arial"/>
          <w:sz w:val="18"/>
          <w:szCs w:val="18"/>
        </w:rPr>
        <w:t>мация, относящаяся к личности.</w:t>
      </w:r>
    </w:p>
    <w:p w:rsidR="00863E80" w:rsidRPr="00637560" w:rsidRDefault="00654E9F" w:rsidP="00637560">
      <w:pPr>
        <w:pStyle w:val="aff1"/>
        <w:numPr>
          <w:ilvl w:val="0"/>
          <w:numId w:val="25"/>
        </w:numPr>
        <w:spacing w:after="0" w:line="204" w:lineRule="auto"/>
        <w:ind w:left="142" w:hanging="142"/>
        <w:jc w:val="both"/>
        <w:rPr>
          <w:rStyle w:val="aff0"/>
          <w:rFonts w:ascii="Arial Narrow" w:hAnsi="Arial Narrow" w:cs="Arial"/>
          <w:sz w:val="18"/>
          <w:szCs w:val="18"/>
        </w:rPr>
      </w:pPr>
      <w:r w:rsidRPr="00637560">
        <w:rPr>
          <w:rStyle w:val="aff0"/>
          <w:rFonts w:ascii="Arial Narrow" w:hAnsi="Arial Narrow" w:cs="Arial"/>
          <w:sz w:val="18"/>
          <w:szCs w:val="18"/>
        </w:rPr>
        <w:t>Обработка и передача третьим лицам персональных данных осуществляется в целях: организации, прове</w:t>
      </w:r>
      <w:r w:rsidR="00637560" w:rsidRPr="00637560">
        <w:rPr>
          <w:rStyle w:val="aff0"/>
          <w:rFonts w:ascii="Arial Narrow" w:hAnsi="Arial Narrow" w:cs="Arial"/>
          <w:sz w:val="18"/>
          <w:szCs w:val="18"/>
        </w:rPr>
        <w:t xml:space="preserve">дения и популяризации Конкурса; </w:t>
      </w:r>
      <w:r w:rsidRPr="00637560">
        <w:rPr>
          <w:rStyle w:val="aff0"/>
          <w:rFonts w:ascii="Arial Narrow" w:hAnsi="Arial Narrow" w:cs="Arial"/>
          <w:sz w:val="18"/>
          <w:szCs w:val="18"/>
        </w:rPr>
        <w:t>обеспечения участия в Конкурсе и мероприятиях, связанных с награждением победителей Конкурса; формирования статистических и аналитических отчётов по результатам Конкурса, подготовки информационных материалов; создания базы данных участников Конкурса, размещения информации об участниках Конкурса в информационно-телекоммуникационной сети «Интернет»; обеспечения соблюдения законов и иных нормативных правовых актов Российской Федерации.</w:t>
      </w:r>
    </w:p>
    <w:p w:rsidR="00637560" w:rsidRDefault="00637560" w:rsidP="00654E9F">
      <w:pPr>
        <w:spacing w:after="0" w:line="204" w:lineRule="auto"/>
        <w:jc w:val="both"/>
        <w:rPr>
          <w:rStyle w:val="aff0"/>
          <w:rFonts w:ascii="Arial Narrow" w:hAnsi="Arial Narrow" w:cs="Arial"/>
          <w:sz w:val="18"/>
          <w:szCs w:val="18"/>
        </w:rPr>
      </w:pPr>
      <w:r w:rsidRPr="00637560">
        <w:rPr>
          <w:rStyle w:val="aff0"/>
          <w:rFonts w:ascii="Arial Narrow" w:hAnsi="Arial Narrow" w:cs="Arial"/>
          <w:sz w:val="18"/>
          <w:szCs w:val="18"/>
        </w:rPr>
        <w:t>На</w:t>
      </w:r>
      <w:r>
        <w:rPr>
          <w:rStyle w:val="aff0"/>
          <w:rFonts w:ascii="Arial Narrow" w:hAnsi="Arial Narrow" w:cs="Arial"/>
          <w:sz w:val="18"/>
          <w:szCs w:val="18"/>
        </w:rPr>
        <w:t>правляя данную конкурсную работу в Оргкомитет,</w:t>
      </w:r>
      <w:r w:rsidRPr="00637560">
        <w:rPr>
          <w:rStyle w:val="aff0"/>
          <w:rFonts w:ascii="Arial Narrow" w:hAnsi="Arial Narrow" w:cs="Arial"/>
          <w:sz w:val="18"/>
          <w:szCs w:val="18"/>
        </w:rPr>
        <w:t xml:space="preserve"> я признаю и подтверждаю, что в случае необходимости предоставления персональных данных для достижения указанных выше целей третьим лицам (в том числе, но не ограничиваясь, Министерству региональной политики и массовых коммуникаций Омской области, и т. д.), а равно как при привлечении третьих лиц к оказанию услуг в моих интересах Оргкомитет вправе в необходимом объёме раскрывать для совершения вышеуказанных действий информацию обо мне лично (включая мои персональные данные) таким третьим лицам. Настоящее согласие вступает в силу со дня его подписания и действует в течение неопределенного срока. Согласие может быть отозвано мною в любое время на основании моего письменного заявления.</w:t>
      </w:r>
    </w:p>
    <w:p w:rsidR="00863E80" w:rsidRPr="00551C37" w:rsidRDefault="00637560" w:rsidP="00C85F1C">
      <w:pPr>
        <w:spacing w:after="0" w:line="204" w:lineRule="auto"/>
        <w:jc w:val="both"/>
        <w:rPr>
          <w:rStyle w:val="aff0"/>
          <w:rFonts w:ascii="Arial" w:hAnsi="Arial" w:cs="Arial"/>
          <w:color w:val="CC3300"/>
          <w:sz w:val="24"/>
        </w:rPr>
      </w:pPr>
      <w:sdt>
        <w:sdtPr>
          <w:rPr>
            <w:rStyle w:val="aff0"/>
            <w:rFonts w:ascii="Arial Narrow" w:hAnsi="Arial Narrow" w:cs="Arial"/>
            <w:b/>
            <w:color w:val="CC3300"/>
            <w:sz w:val="18"/>
            <w:szCs w:val="18"/>
          </w:rPr>
          <w:alias w:val="согласие"/>
          <w:tag w:val="согласие"/>
          <w:id w:val="16982741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51C37">
            <w:rPr>
              <w:rStyle w:val="aff0"/>
              <w:rFonts w:ascii="MS Gothic" w:eastAsia="MS Gothic" w:hAnsi="MS Gothic" w:cs="Arial" w:hint="eastAsia"/>
              <w:b/>
              <w:color w:val="CC3300"/>
              <w:szCs w:val="18"/>
            </w:rPr>
            <w:t>☐</w:t>
          </w:r>
        </w:sdtContent>
      </w:sdt>
      <w:r w:rsidRPr="00551C37">
        <w:rPr>
          <w:rStyle w:val="aff0"/>
          <w:rFonts w:ascii="Arial Narrow" w:hAnsi="Arial Narrow" w:cs="Arial"/>
          <w:b/>
          <w:color w:val="CC3300"/>
          <w:sz w:val="18"/>
          <w:szCs w:val="18"/>
        </w:rPr>
        <w:t xml:space="preserve"> Отправляя настоящую конкурсную работу с заполненными персональными данными, я ПОДТВЕРЖДАЮ данное СОГЛАСИЕ</w:t>
      </w:r>
    </w:p>
    <w:p w:rsidR="00863E80" w:rsidRPr="00637560" w:rsidRDefault="00863E80" w:rsidP="00863E80">
      <w:pPr>
        <w:pStyle w:val="ad"/>
        <w:pBdr>
          <w:top w:val="single" w:sz="8" w:space="1" w:color="CC0000"/>
        </w:pBdr>
        <w:tabs>
          <w:tab w:val="clear" w:pos="4680"/>
          <w:tab w:val="clear" w:pos="9810"/>
          <w:tab w:val="left" w:pos="2991"/>
        </w:tabs>
        <w:spacing w:before="120" w:line="204" w:lineRule="auto"/>
        <w:jc w:val="center"/>
        <w:rPr>
          <w:rFonts w:ascii="Arial Narrow" w:hAnsi="Arial Narrow"/>
          <w:sz w:val="15"/>
          <w:szCs w:val="15"/>
        </w:rPr>
        <w:sectPr w:rsidR="00863E80" w:rsidRPr="00637560" w:rsidSect="00863E80">
          <w:headerReference w:type="default" r:id="rId11"/>
          <w:footerReference w:type="default" r:id="rId12"/>
          <w:pgSz w:w="11906" w:h="16838" w:code="9"/>
          <w:pgMar w:top="851" w:right="851" w:bottom="709" w:left="1418" w:header="284" w:footer="284" w:gutter="0"/>
          <w:cols w:space="720"/>
          <w:titlePg/>
          <w:docGrid w:linePitch="381"/>
        </w:sectPr>
      </w:pPr>
      <w:r w:rsidRPr="00637560">
        <w:rPr>
          <w:rFonts w:ascii="Arial Narrow" w:hAnsi="Arial Narrow"/>
          <w:sz w:val="15"/>
          <w:szCs w:val="15"/>
        </w:rPr>
        <w:t>Омский региональный конкурс «Письма Победы» проводится в 2020 году Некоммерческим партнёрством «Омский клуб выпускников обменных программ» и Фондом развития Омской области имени С.И. Манякина при поддержке Правительства Омской области в лице Министерства региональной политики и массовых коммуникаций Омской области с использованием средств субсидии из областного бюджета социально ориентированным некоммерческим организациям.</w:t>
      </w:r>
    </w:p>
    <w:p w:rsidR="009B63ED" w:rsidRPr="0007247C" w:rsidRDefault="009B63ED" w:rsidP="009B63ED">
      <w:pPr>
        <w:pStyle w:val="ad"/>
        <w:tabs>
          <w:tab w:val="clear" w:pos="4680"/>
          <w:tab w:val="clear" w:pos="9810"/>
          <w:tab w:val="left" w:pos="2991"/>
        </w:tabs>
        <w:spacing w:before="120"/>
        <w:ind w:firstLine="851"/>
        <w:jc w:val="both"/>
        <w:rPr>
          <w:rFonts w:ascii="Arial" w:hAnsi="Arial" w:cs="Arial"/>
          <w:i/>
          <w:color w:val="CC3300"/>
          <w:sz w:val="24"/>
          <w:szCs w:val="26"/>
        </w:rPr>
      </w:pPr>
      <w:r w:rsidRPr="0007247C">
        <w:rPr>
          <w:rFonts w:ascii="Arial" w:hAnsi="Arial" w:cs="Arial"/>
          <w:i/>
          <w:color w:val="CC3300"/>
          <w:sz w:val="24"/>
          <w:szCs w:val="26"/>
        </w:rPr>
        <w:lastRenderedPageBreak/>
        <w:t>Разместите здесь содержание вашей конкурсной работы</w:t>
      </w:r>
      <w:r w:rsidR="0007247C">
        <w:rPr>
          <w:rFonts w:ascii="Arial" w:hAnsi="Arial" w:cs="Arial"/>
          <w:i/>
          <w:color w:val="CC3300"/>
          <w:sz w:val="24"/>
          <w:szCs w:val="26"/>
        </w:rPr>
        <w:t>:</w:t>
      </w:r>
    </w:p>
    <w:p w:rsidR="009B63ED" w:rsidRPr="009B63ED" w:rsidRDefault="00513A65" w:rsidP="009B63ED">
      <w:pPr>
        <w:pStyle w:val="ad"/>
        <w:tabs>
          <w:tab w:val="clear" w:pos="4680"/>
          <w:tab w:val="clear" w:pos="9810"/>
          <w:tab w:val="left" w:pos="2991"/>
        </w:tabs>
        <w:spacing w:before="120"/>
        <w:ind w:firstLine="851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…</w:t>
      </w:r>
    </w:p>
    <w:sectPr w:rsidR="009B63ED" w:rsidRPr="009B63ED" w:rsidSect="00863E80">
      <w:pgSz w:w="11906" w:h="16838" w:code="9"/>
      <w:pgMar w:top="851" w:right="851" w:bottom="709" w:left="1418" w:header="284" w:footer="284" w:gutter="0"/>
      <w:cols w:space="720"/>
      <w:formProt w:val="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560" w:rsidRDefault="00637560" w:rsidP="00650259">
      <w:pPr>
        <w:spacing w:after="0" w:line="240" w:lineRule="auto"/>
      </w:pPr>
      <w:r>
        <w:separator/>
      </w:r>
    </w:p>
  </w:endnote>
  <w:endnote w:type="continuationSeparator" w:id="0">
    <w:p w:rsidR="00637560" w:rsidRDefault="0063756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44523EAC-2719-4DA9-966B-53AC4F73CF9F}"/>
    <w:embedBold r:id="rId2" w:fontKey="{317D4718-C4BC-4A03-B93A-3C83BFC90103}"/>
    <w:embedItalic r:id="rId3" w:fontKey="{3C8474F2-6107-4D65-9452-C8268B18F0D6}"/>
    <w:embedBoldItalic r:id="rId4" w:fontKey="{24EA4C9D-4C46-4E4F-8764-BAC535299BC9}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5" w:fontKey="{8904D01A-0E21-4340-A007-330E17943940}"/>
    <w:embedBold r:id="rId6" w:fontKey="{779E48EC-8247-43FC-B15E-671CE399CC5D}"/>
    <w:embedItalic r:id="rId7" w:fontKey="{B9221238-1397-43D2-92E5-D2A0A69B8ABE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8" w:fontKey="{15A4C24B-1673-48EC-B934-8597FFB2D728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9" w:fontKey="{A7D5E1CA-AB43-489D-9CB7-91084BD2821B}"/>
    <w:embedBold r:id="rId10" w:fontKey="{759FE6FC-E6C6-4352-9613-3ABA77CDD3CB}"/>
    <w:embedItalic r:id="rId11" w:fontKey="{DB86E612-A72A-4094-AC9C-581594CE8BC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2" w:subsetted="1" w:fontKey="{96D6DD69-5B0E-4A47-9B67-BABBF2C9BF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i/>
        <w:sz w:val="20"/>
        <w:szCs w:val="20"/>
      </w:rPr>
      <w:id w:val="627740735"/>
      <w:docPartObj>
        <w:docPartGallery w:val="Page Numbers (Bottom of Page)"/>
        <w:docPartUnique/>
      </w:docPartObj>
    </w:sdtPr>
    <w:sdtContent>
      <w:sdt>
        <w:sdtPr>
          <w:rPr>
            <w:i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Content>
          <w:p w:rsidR="00637560" w:rsidRPr="00863E80" w:rsidRDefault="00637560" w:rsidP="00440616">
            <w:pPr>
              <w:pStyle w:val="ad"/>
              <w:pBdr>
                <w:top w:val="single" w:sz="8" w:space="1" w:color="CC0000"/>
              </w:pBdr>
              <w:spacing w:line="204" w:lineRule="auto"/>
              <w:jc w:val="center"/>
              <w:rPr>
                <w:i/>
                <w:sz w:val="20"/>
                <w:szCs w:val="20"/>
              </w:rPr>
            </w:pPr>
            <w:r w:rsidRPr="00863E80">
              <w:rPr>
                <w:i/>
                <w:sz w:val="20"/>
                <w:szCs w:val="20"/>
              </w:rPr>
              <w:t xml:space="preserve">Страница </w:t>
            </w:r>
            <w:r w:rsidRPr="00863E80">
              <w:rPr>
                <w:b/>
                <w:bCs/>
                <w:i/>
                <w:sz w:val="20"/>
                <w:szCs w:val="20"/>
              </w:rPr>
              <w:fldChar w:fldCharType="begin"/>
            </w:r>
            <w:r w:rsidRPr="00863E80">
              <w:rPr>
                <w:b/>
                <w:bCs/>
                <w:i/>
                <w:sz w:val="20"/>
                <w:szCs w:val="20"/>
              </w:rPr>
              <w:instrText>PAGE</w:instrText>
            </w:r>
            <w:r w:rsidRPr="00863E80">
              <w:rPr>
                <w:b/>
                <w:bCs/>
                <w:i/>
                <w:sz w:val="20"/>
                <w:szCs w:val="20"/>
              </w:rPr>
              <w:fldChar w:fldCharType="separate"/>
            </w:r>
            <w:r w:rsidR="005D2D6F">
              <w:rPr>
                <w:b/>
                <w:bCs/>
                <w:i/>
                <w:noProof/>
                <w:sz w:val="20"/>
                <w:szCs w:val="20"/>
              </w:rPr>
              <w:t>2</w:t>
            </w:r>
            <w:r w:rsidRPr="00863E80">
              <w:rPr>
                <w:b/>
                <w:bCs/>
                <w:i/>
                <w:sz w:val="20"/>
                <w:szCs w:val="20"/>
              </w:rPr>
              <w:fldChar w:fldCharType="end"/>
            </w:r>
            <w:r w:rsidRPr="00863E80">
              <w:rPr>
                <w:i/>
                <w:sz w:val="20"/>
                <w:szCs w:val="20"/>
              </w:rPr>
              <w:t xml:space="preserve"> из </w:t>
            </w:r>
            <w:r w:rsidRPr="00863E80">
              <w:rPr>
                <w:b/>
                <w:bCs/>
                <w:i/>
                <w:sz w:val="20"/>
                <w:szCs w:val="20"/>
              </w:rPr>
              <w:fldChar w:fldCharType="begin"/>
            </w:r>
            <w:r w:rsidRPr="00863E80">
              <w:rPr>
                <w:b/>
                <w:bCs/>
                <w:i/>
                <w:sz w:val="20"/>
                <w:szCs w:val="20"/>
              </w:rPr>
              <w:instrText>NUMPAGES</w:instrText>
            </w:r>
            <w:r w:rsidRPr="00863E80">
              <w:rPr>
                <w:b/>
                <w:bCs/>
                <w:i/>
                <w:sz w:val="20"/>
                <w:szCs w:val="20"/>
              </w:rPr>
              <w:fldChar w:fldCharType="separate"/>
            </w:r>
            <w:r w:rsidR="005D2D6F">
              <w:rPr>
                <w:b/>
                <w:bCs/>
                <w:i/>
                <w:noProof/>
                <w:sz w:val="20"/>
                <w:szCs w:val="20"/>
              </w:rPr>
              <w:t>2</w:t>
            </w:r>
            <w:r w:rsidRPr="00863E80">
              <w:rPr>
                <w:b/>
                <w:bCs/>
                <w:i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560" w:rsidRDefault="00637560" w:rsidP="00650259">
      <w:pPr>
        <w:spacing w:after="0" w:line="240" w:lineRule="auto"/>
      </w:pPr>
      <w:r>
        <w:separator/>
      </w:r>
    </w:p>
  </w:footnote>
  <w:footnote w:type="continuationSeparator" w:id="0">
    <w:p w:rsidR="00637560" w:rsidRDefault="0063756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60" w:rsidRPr="009E287B" w:rsidRDefault="00637560" w:rsidP="00440616">
    <w:pPr>
      <w:pStyle w:val="ab"/>
      <w:pBdr>
        <w:bottom w:val="single" w:sz="8" w:space="1" w:color="CC0000"/>
      </w:pBdr>
      <w:tabs>
        <w:tab w:val="right" w:pos="9637"/>
      </w:tabs>
      <w:rPr>
        <w:rFonts w:ascii="Arial Narrow" w:hAnsi="Arial Narrow"/>
        <w:color w:val="CC3300"/>
        <w:spacing w:val="10"/>
        <w:sz w:val="20"/>
        <w:szCs w:val="20"/>
      </w:rPr>
    </w:pPr>
    <w:r w:rsidRPr="009E287B">
      <w:rPr>
        <w:rFonts w:ascii="Arial Narrow" w:hAnsi="Arial Narrow"/>
        <w:color w:val="CC3300"/>
        <w:spacing w:val="10"/>
        <w:sz w:val="20"/>
        <w:szCs w:val="20"/>
      </w:rPr>
      <w:t>Омская область | 2020</w:t>
    </w:r>
    <w:r w:rsidRPr="009E287B">
      <w:rPr>
        <w:rFonts w:ascii="Arial Narrow" w:hAnsi="Arial Narrow"/>
        <w:color w:val="CC3300"/>
        <w:spacing w:val="10"/>
        <w:sz w:val="20"/>
        <w:szCs w:val="20"/>
      </w:rPr>
      <w:tab/>
      <w:t>Региональный конкурс «ПИСЬМА ПОБЕДЫ»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0D73823"/>
    <w:multiLevelType w:val="hybridMultilevel"/>
    <w:tmpl w:val="B658E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55FE0"/>
    <w:multiLevelType w:val="hybridMultilevel"/>
    <w:tmpl w:val="A1DA9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8C250B"/>
    <w:multiLevelType w:val="hybridMultilevel"/>
    <w:tmpl w:val="7BB8E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8"/>
  </w:num>
  <w:num w:numId="4">
    <w:abstractNumId w:val="15"/>
  </w:num>
  <w:num w:numId="5">
    <w:abstractNumId w:val="16"/>
  </w:num>
  <w:num w:numId="6">
    <w:abstractNumId w:val="22"/>
  </w:num>
  <w:num w:numId="7">
    <w:abstractNumId w:val="8"/>
  </w:num>
  <w:num w:numId="8">
    <w:abstractNumId w:val="12"/>
  </w:num>
  <w:num w:numId="9">
    <w:abstractNumId w:val="20"/>
  </w:num>
  <w:num w:numId="10">
    <w:abstractNumId w:val="3"/>
  </w:num>
  <w:num w:numId="11">
    <w:abstractNumId w:val="7"/>
  </w:num>
  <w:num w:numId="12">
    <w:abstractNumId w:val="0"/>
  </w:num>
  <w:num w:numId="13">
    <w:abstractNumId w:val="4"/>
  </w:num>
  <w:num w:numId="14">
    <w:abstractNumId w:val="11"/>
  </w:num>
  <w:num w:numId="15">
    <w:abstractNumId w:val="10"/>
  </w:num>
  <w:num w:numId="16">
    <w:abstractNumId w:val="19"/>
  </w:num>
  <w:num w:numId="17">
    <w:abstractNumId w:val="5"/>
  </w:num>
  <w:num w:numId="18">
    <w:abstractNumId w:val="24"/>
  </w:num>
  <w:num w:numId="19">
    <w:abstractNumId w:val="21"/>
  </w:num>
  <w:num w:numId="20">
    <w:abstractNumId w:val="17"/>
  </w:num>
  <w:num w:numId="21">
    <w:abstractNumId w:val="23"/>
  </w:num>
  <w:num w:numId="22">
    <w:abstractNumId w:val="6"/>
  </w:num>
  <w:num w:numId="23">
    <w:abstractNumId w:val="14"/>
  </w:num>
  <w:num w:numId="24">
    <w:abstractNumId w:val="1"/>
  </w:num>
  <w:num w:numId="25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3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95C"/>
    <w:rsid w:val="00052382"/>
    <w:rsid w:val="0006568A"/>
    <w:rsid w:val="0007247C"/>
    <w:rsid w:val="00076F0F"/>
    <w:rsid w:val="00084253"/>
    <w:rsid w:val="000D1F49"/>
    <w:rsid w:val="000F0470"/>
    <w:rsid w:val="000F4B90"/>
    <w:rsid w:val="001727CA"/>
    <w:rsid w:val="001C4A3D"/>
    <w:rsid w:val="00243803"/>
    <w:rsid w:val="002462F3"/>
    <w:rsid w:val="002C56E6"/>
    <w:rsid w:val="00346DE2"/>
    <w:rsid w:val="00361E11"/>
    <w:rsid w:val="003B4744"/>
    <w:rsid w:val="003F0847"/>
    <w:rsid w:val="0040090B"/>
    <w:rsid w:val="00440616"/>
    <w:rsid w:val="0044416E"/>
    <w:rsid w:val="0046302A"/>
    <w:rsid w:val="00487D2D"/>
    <w:rsid w:val="004D5D62"/>
    <w:rsid w:val="005112D0"/>
    <w:rsid w:val="00513A65"/>
    <w:rsid w:val="00551C37"/>
    <w:rsid w:val="00577E06"/>
    <w:rsid w:val="005A3BF7"/>
    <w:rsid w:val="005D2D6F"/>
    <w:rsid w:val="005D6B1D"/>
    <w:rsid w:val="005F2035"/>
    <w:rsid w:val="005F7990"/>
    <w:rsid w:val="0063739C"/>
    <w:rsid w:val="00637560"/>
    <w:rsid w:val="00650259"/>
    <w:rsid w:val="00654E9F"/>
    <w:rsid w:val="006E629B"/>
    <w:rsid w:val="00731F26"/>
    <w:rsid w:val="00760D65"/>
    <w:rsid w:val="0076289C"/>
    <w:rsid w:val="00770F25"/>
    <w:rsid w:val="00777C80"/>
    <w:rsid w:val="007A35A8"/>
    <w:rsid w:val="007B0A85"/>
    <w:rsid w:val="007C6A52"/>
    <w:rsid w:val="0082043E"/>
    <w:rsid w:val="00823C83"/>
    <w:rsid w:val="008362A8"/>
    <w:rsid w:val="00856C09"/>
    <w:rsid w:val="00863E80"/>
    <w:rsid w:val="008A1BC2"/>
    <w:rsid w:val="008E203A"/>
    <w:rsid w:val="0091229C"/>
    <w:rsid w:val="00940E73"/>
    <w:rsid w:val="009637C0"/>
    <w:rsid w:val="00973C8C"/>
    <w:rsid w:val="00974BDC"/>
    <w:rsid w:val="0098597D"/>
    <w:rsid w:val="009B63ED"/>
    <w:rsid w:val="009D0FD1"/>
    <w:rsid w:val="009E287B"/>
    <w:rsid w:val="009F619A"/>
    <w:rsid w:val="009F6DDE"/>
    <w:rsid w:val="00A07415"/>
    <w:rsid w:val="00A370A8"/>
    <w:rsid w:val="00A65D5E"/>
    <w:rsid w:val="00A81275"/>
    <w:rsid w:val="00B25CE8"/>
    <w:rsid w:val="00B4586D"/>
    <w:rsid w:val="00B8695C"/>
    <w:rsid w:val="00BB4CF3"/>
    <w:rsid w:val="00BD4753"/>
    <w:rsid w:val="00BD5CB1"/>
    <w:rsid w:val="00BE62EE"/>
    <w:rsid w:val="00C003BA"/>
    <w:rsid w:val="00C46878"/>
    <w:rsid w:val="00C85F1C"/>
    <w:rsid w:val="00CB4A51"/>
    <w:rsid w:val="00CD4532"/>
    <w:rsid w:val="00CD47B0"/>
    <w:rsid w:val="00CE6104"/>
    <w:rsid w:val="00CE7918"/>
    <w:rsid w:val="00D16163"/>
    <w:rsid w:val="00D27C15"/>
    <w:rsid w:val="00DB3FAD"/>
    <w:rsid w:val="00E10B25"/>
    <w:rsid w:val="00E116E9"/>
    <w:rsid w:val="00E61C09"/>
    <w:rsid w:val="00E677FE"/>
    <w:rsid w:val="00E84B50"/>
    <w:rsid w:val="00EB3B58"/>
    <w:rsid w:val="00EB563B"/>
    <w:rsid w:val="00EC7359"/>
    <w:rsid w:val="00EE3054"/>
    <w:rsid w:val="00F00606"/>
    <w:rsid w:val="00F01256"/>
    <w:rsid w:val="00F35236"/>
    <w:rsid w:val="00F62A1B"/>
    <w:rsid w:val="00FC7475"/>
    <w:rsid w:val="00FE37F4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4420A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uiPriority w:val="1"/>
    <w:qFormat/>
    <w:rsid w:val="002462F3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Заголовок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/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aff1">
    <w:name w:val="List Paragraph"/>
    <w:basedOn w:val="a1"/>
    <w:uiPriority w:val="34"/>
    <w:semiHidden/>
    <w:qFormat/>
    <w:rsid w:val="006375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60;&#1086;&#1088;&#1084;&#1072;%20&#1079;&#1072;&#1103;&#1074;&#1082;&#1080;%20&#1074;&#1086;&#1083;&#1086;&#1085;&#1090;&#1077;&#1088;&#1072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12072959D9C4A4289BC19862B854C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6DB25E-3B21-4B32-857B-DD7B7BE34441}"/>
      </w:docPartPr>
      <w:docPartBody>
        <w:p w:rsidR="00533458" w:rsidRDefault="00533458" w:rsidP="00533458">
          <w:pPr>
            <w:pStyle w:val="E12072959D9C4A4289BC19862B854CD631"/>
          </w:pPr>
          <w:r w:rsidRPr="00551C37">
            <w:rPr>
              <w:rFonts w:ascii="Arial" w:hAnsi="Arial" w:cs="Arial"/>
              <w:b/>
              <w:color w:val="CC3300"/>
              <w:sz w:val="32"/>
              <w:szCs w:val="32"/>
              <w:shd w:val="clear" w:color="auto" w:fill="F2F2F2" w:themeFill="background1" w:themeFillShade="F2"/>
            </w:rPr>
            <w:t>название (тема) конкурсной работы</w:t>
          </w:r>
        </w:p>
      </w:docPartBody>
    </w:docPart>
    <w:docPart>
      <w:docPartPr>
        <w:name w:val="269ACC8FEDDE418A90E540AA4C7F4A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D60B44-274E-497F-A81F-F8EDBE4876DE}"/>
      </w:docPartPr>
      <w:docPartBody>
        <w:p w:rsidR="00533458" w:rsidRDefault="00533458" w:rsidP="00533458">
          <w:pPr>
            <w:pStyle w:val="269ACC8FEDDE418A90E540AA4C7F4AFA22"/>
          </w:pPr>
          <w:r w:rsidRPr="00551C37">
            <w:rPr>
              <w:rStyle w:val="a3"/>
              <w:rFonts w:ascii="Arial" w:hAnsi="Arial" w:cs="Arial"/>
              <w:color w:val="C83C00"/>
              <w:sz w:val="24"/>
              <w:szCs w:val="24"/>
            </w:rPr>
            <w:t>Выберите номинацию из раскрывающегося списка:</w:t>
          </w:r>
        </w:p>
      </w:docPartBody>
    </w:docPart>
    <w:docPart>
      <w:docPartPr>
        <w:name w:val="0B86E652BB3B4C53B19A6D2464CC30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2803689-49F7-4958-B21D-F500F38AB56D}"/>
      </w:docPartPr>
      <w:docPartBody>
        <w:p w:rsidR="00533458" w:rsidRDefault="00533458" w:rsidP="00533458">
          <w:pPr>
            <w:pStyle w:val="0B86E652BB3B4C53B19A6D2464CC306619"/>
          </w:pPr>
          <w:r w:rsidRPr="00551C37">
            <w:rPr>
              <w:rStyle w:val="a3"/>
              <w:rFonts w:ascii="Arial" w:hAnsi="Arial" w:cs="Arial"/>
              <w:sz w:val="24"/>
              <w:shd w:val="clear" w:color="auto" w:fill="F2F2F2" w:themeFill="background1" w:themeFillShade="F2"/>
            </w:rPr>
            <w:t>Где вы живёте? Выберите район из раскрывающегося списка</w:t>
          </w:r>
          <w:r>
            <w:rPr>
              <w:rStyle w:val="a3"/>
              <w:rFonts w:ascii="Arial" w:hAnsi="Arial" w:cs="Arial"/>
              <w:sz w:val="24"/>
              <w:shd w:val="clear" w:color="auto" w:fill="F2F2F2" w:themeFill="background1" w:themeFillShade="F2"/>
            </w:rPr>
            <w:t>:</w:t>
          </w:r>
        </w:p>
      </w:docPartBody>
    </w:docPart>
    <w:docPart>
      <w:docPartPr>
        <w:name w:val="A2851098E199436A8E794721E22220C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55F6A8-5540-40ED-82F7-1EB86092272E}"/>
      </w:docPartPr>
      <w:docPartBody>
        <w:p w:rsidR="00533458" w:rsidRDefault="00533458" w:rsidP="00533458">
          <w:pPr>
            <w:pStyle w:val="A2851098E199436A8E794721E22220CF18"/>
          </w:pPr>
          <w:r w:rsidRPr="00551C37">
            <w:rPr>
              <w:rStyle w:val="a3"/>
              <w:rFonts w:ascii="Arial" w:hAnsi="Arial" w:cs="Arial"/>
              <w:sz w:val="24"/>
              <w:shd w:val="clear" w:color="auto" w:fill="F2F2F2" w:themeFill="background1" w:themeFillShade="F2"/>
            </w:rPr>
            <w:t>Название организации, в которой вы учитесь</w:t>
          </w:r>
        </w:p>
      </w:docPartBody>
    </w:docPart>
    <w:docPart>
      <w:docPartPr>
        <w:name w:val="A71EC9568D344F8DBBB2FAE0F8771F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272C26-9E04-476D-92D5-8543140376AB}"/>
      </w:docPartPr>
      <w:docPartBody>
        <w:p w:rsidR="00533458" w:rsidRDefault="00533458" w:rsidP="00533458">
          <w:pPr>
            <w:pStyle w:val="A71EC9568D344F8DBBB2FAE0F8771F08"/>
          </w:pPr>
          <w:r w:rsidRPr="00347873">
            <w:rPr>
              <w:rStyle w:val="a3"/>
            </w:rPr>
            <w:t>Выберите элемент.</w:t>
          </w:r>
        </w:p>
      </w:docPartBody>
    </w:docPart>
    <w:docPart>
      <w:docPartPr>
        <w:name w:val="9242DA7BE6A34F6E94903697C4CC6E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4A2B2C-86F1-43CE-9A95-4366D1E771D1}"/>
      </w:docPartPr>
      <w:docPartBody>
        <w:p w:rsidR="00533458" w:rsidRDefault="00533458" w:rsidP="00533458">
          <w:pPr>
            <w:pStyle w:val="9242DA7BE6A34F6E94903697C4CC6E8A14"/>
          </w:pPr>
          <w:r w:rsidRPr="00551C37">
            <w:rPr>
              <w:rStyle w:val="a3"/>
              <w:rFonts w:ascii="Arial" w:hAnsi="Arial" w:cs="Arial"/>
              <w:sz w:val="24"/>
              <w:szCs w:val="26"/>
              <w:shd w:val="clear" w:color="auto" w:fill="F2F2F2" w:themeFill="background1" w:themeFillShade="F2"/>
            </w:rPr>
            <w:t>Фамилия участника</w:t>
          </w:r>
        </w:p>
      </w:docPartBody>
    </w:docPart>
    <w:docPart>
      <w:docPartPr>
        <w:name w:val="DCB61984A2394C21959692D9022C4E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43CC92-30B6-419F-95A3-F0B0A4B906E2}"/>
      </w:docPartPr>
      <w:docPartBody>
        <w:p w:rsidR="00533458" w:rsidRDefault="00533458" w:rsidP="00533458">
          <w:pPr>
            <w:pStyle w:val="DCB61984A2394C21959692D9022C4E8C14"/>
          </w:pPr>
          <w:r w:rsidRPr="00551C37">
            <w:rPr>
              <w:rStyle w:val="a3"/>
              <w:rFonts w:ascii="Arial" w:hAnsi="Arial" w:cs="Arial"/>
              <w:sz w:val="24"/>
              <w:szCs w:val="26"/>
              <w:shd w:val="clear" w:color="auto" w:fill="F2F2F2" w:themeFill="background1" w:themeFillShade="F2"/>
            </w:rPr>
            <w:t>Имя участника</w:t>
          </w:r>
        </w:p>
      </w:docPartBody>
    </w:docPart>
    <w:docPart>
      <w:docPartPr>
        <w:name w:val="4D136BAAF2D845FCAC52760BA49453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BC99968-8F2A-4E53-B407-DE34E4E3DD25}"/>
      </w:docPartPr>
      <w:docPartBody>
        <w:p w:rsidR="00533458" w:rsidRDefault="00533458" w:rsidP="00533458">
          <w:pPr>
            <w:pStyle w:val="4D136BAAF2D845FCAC52760BA49453AB14"/>
          </w:pPr>
          <w:r w:rsidRPr="00551C37">
            <w:rPr>
              <w:rStyle w:val="a3"/>
              <w:rFonts w:ascii="Arial" w:hAnsi="Arial" w:cs="Arial"/>
              <w:sz w:val="24"/>
              <w:szCs w:val="26"/>
              <w:shd w:val="clear" w:color="auto" w:fill="F2F2F2" w:themeFill="background1" w:themeFillShade="F2"/>
            </w:rPr>
            <w:t>Отчество участника</w:t>
          </w:r>
        </w:p>
      </w:docPartBody>
    </w:docPart>
    <w:docPart>
      <w:docPartPr>
        <w:name w:val="64420D853689475AAD64D7D51BA02E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3B5CF9-A82D-4214-BFF7-34590ADDD975}"/>
      </w:docPartPr>
      <w:docPartBody>
        <w:p w:rsidR="00533458" w:rsidRDefault="00533458" w:rsidP="00533458">
          <w:pPr>
            <w:pStyle w:val="64420D853689475AAD64D7D51BA02E8213"/>
          </w:pPr>
          <w:r w:rsidRPr="00551C37">
            <w:rPr>
              <w:rStyle w:val="a3"/>
              <w:rFonts w:ascii="Arial" w:hAnsi="Arial" w:cs="Arial"/>
              <w:sz w:val="24"/>
              <w:szCs w:val="24"/>
              <w:shd w:val="clear" w:color="auto" w:fill="F2F2F2" w:themeFill="background1" w:themeFillShade="F2"/>
            </w:rPr>
            <w:t>Если выбрано командное участие, введите здесь список всех членов команды. Если выбрано личное участие, оставьте это поле пустым.</w:t>
          </w:r>
        </w:p>
      </w:docPartBody>
    </w:docPart>
    <w:docPart>
      <w:docPartPr>
        <w:name w:val="B53D71A87B374A78B88A7C25404855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82AAB4-9DFF-4C4D-BE58-459DD8C2E773}"/>
      </w:docPartPr>
      <w:docPartBody>
        <w:p w:rsidR="00533458" w:rsidRDefault="00533458" w:rsidP="00533458">
          <w:pPr>
            <w:pStyle w:val="B53D71A87B374A78B88A7C25404855CB13"/>
          </w:pPr>
          <w:r w:rsidRPr="00551C37">
            <w:rPr>
              <w:rStyle w:val="a3"/>
              <w:rFonts w:ascii="Arial" w:hAnsi="Arial" w:cs="Arial"/>
              <w:sz w:val="24"/>
              <w:szCs w:val="24"/>
              <w:shd w:val="clear" w:color="auto" w:fill="F2F2F2" w:themeFill="background1" w:themeFillShade="F2"/>
            </w:rPr>
            <w:t>Выберите из списка</w:t>
          </w:r>
          <w:r>
            <w:rPr>
              <w:rStyle w:val="a3"/>
              <w:rFonts w:ascii="Arial" w:hAnsi="Arial" w:cs="Arial"/>
              <w:sz w:val="24"/>
              <w:szCs w:val="24"/>
              <w:shd w:val="clear" w:color="auto" w:fill="F2F2F2" w:themeFill="background1" w:themeFillShade="F2"/>
            </w:rPr>
            <w:t>:</w:t>
          </w:r>
        </w:p>
      </w:docPartBody>
    </w:docPart>
    <w:docPart>
      <w:docPartPr>
        <w:name w:val="4EC966BADE614FBAA8D855938C14CA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6E93AB-8CC2-4AAB-AE4E-BE980606CAE9}"/>
      </w:docPartPr>
      <w:docPartBody>
        <w:p w:rsidR="00533458" w:rsidRDefault="00533458" w:rsidP="00533458">
          <w:pPr>
            <w:pStyle w:val="4EC966BADE614FBAA8D855938C14CA4813"/>
          </w:pPr>
          <w:r w:rsidRPr="00551C37">
            <w:rPr>
              <w:rStyle w:val="a3"/>
              <w:rFonts w:ascii="Arial" w:hAnsi="Arial" w:cs="Arial"/>
              <w:sz w:val="24"/>
              <w:szCs w:val="24"/>
              <w:shd w:val="clear" w:color="auto" w:fill="F2F2F2" w:themeFill="background1" w:themeFillShade="F2"/>
            </w:rPr>
            <w:t>Ф.И.О. (полностью) учителя, обеспечивающего педагогическое сопровождения участника, или иного представителя образовательной организации, координирующего участие в Конкурсе</w:t>
          </w:r>
        </w:p>
      </w:docPartBody>
    </w:docPart>
    <w:docPart>
      <w:docPartPr>
        <w:name w:val="3F475B13414A484E8F6D70E7B038A9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B2ED2C-3300-4179-9F0F-E1FEC5DD0188}"/>
      </w:docPartPr>
      <w:docPartBody>
        <w:p w:rsidR="00533458" w:rsidRDefault="00533458" w:rsidP="00533458">
          <w:pPr>
            <w:pStyle w:val="3F475B13414A484E8F6D70E7B038A95513"/>
          </w:pPr>
          <w:r w:rsidRPr="00551C37">
            <w:rPr>
              <w:rStyle w:val="a3"/>
              <w:rFonts w:ascii="Arial" w:hAnsi="Arial" w:cs="Arial"/>
              <w:sz w:val="24"/>
              <w:szCs w:val="24"/>
              <w:shd w:val="clear" w:color="auto" w:fill="F2F2F2" w:themeFill="background1" w:themeFillShade="F2"/>
              <w:lang w:val="en-US"/>
            </w:rPr>
            <w:t>e</w:t>
          </w:r>
          <w:r w:rsidRPr="00551C37">
            <w:rPr>
              <w:rStyle w:val="a3"/>
              <w:rFonts w:ascii="Arial" w:hAnsi="Arial" w:cs="Arial"/>
              <w:sz w:val="24"/>
              <w:szCs w:val="24"/>
              <w:shd w:val="clear" w:color="auto" w:fill="F2F2F2" w:themeFill="background1" w:themeFillShade="F2"/>
            </w:rPr>
            <w:t>-</w:t>
          </w:r>
          <w:r w:rsidRPr="00551C37">
            <w:rPr>
              <w:rStyle w:val="a3"/>
              <w:rFonts w:ascii="Arial" w:hAnsi="Arial" w:cs="Arial"/>
              <w:sz w:val="24"/>
              <w:szCs w:val="24"/>
              <w:shd w:val="clear" w:color="auto" w:fill="F2F2F2" w:themeFill="background1" w:themeFillShade="F2"/>
              <w:lang w:val="en-US"/>
            </w:rPr>
            <w:t>mail</w:t>
          </w:r>
          <w:r w:rsidRPr="00551C37">
            <w:rPr>
              <w:rStyle w:val="a3"/>
              <w:rFonts w:ascii="Arial" w:hAnsi="Arial" w:cs="Arial"/>
              <w:sz w:val="24"/>
              <w:szCs w:val="24"/>
              <w:shd w:val="clear" w:color="auto" w:fill="F2F2F2" w:themeFill="background1" w:themeFillShade="F2"/>
            </w:rPr>
            <w:t xml:space="preserve"> куратора или образовательной организации участника (команды участников)</w:t>
          </w:r>
        </w:p>
      </w:docPartBody>
    </w:docPart>
    <w:docPart>
      <w:docPartPr>
        <w:name w:val="76D976FC13714D43AC4ADD91E069B3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22CE82-8F32-4138-94A0-6B205AE208A5}"/>
      </w:docPartPr>
      <w:docPartBody>
        <w:p w:rsidR="00533458" w:rsidRDefault="00533458" w:rsidP="00533458">
          <w:pPr>
            <w:pStyle w:val="76D976FC13714D43AC4ADD91E069B39B13"/>
          </w:pPr>
          <w:r w:rsidRPr="00551C37">
            <w:rPr>
              <w:rStyle w:val="a3"/>
              <w:rFonts w:ascii="Arial" w:hAnsi="Arial" w:cs="Arial"/>
              <w:sz w:val="24"/>
              <w:szCs w:val="24"/>
              <w:shd w:val="clear" w:color="auto" w:fill="F2F2F2" w:themeFill="background1" w:themeFillShade="F2"/>
            </w:rPr>
            <w:t>контактный телефон куратора или образовательной организации участника (команды участников)</w:t>
          </w:r>
        </w:p>
      </w:docPartBody>
    </w:docPart>
    <w:docPart>
      <w:docPartPr>
        <w:name w:val="668D55C59FD349AFAA76AF53211897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B09671-6000-47F5-A11C-EBB0523173FF}"/>
      </w:docPartPr>
      <w:docPartBody>
        <w:p w:rsidR="00533458" w:rsidRDefault="00533458" w:rsidP="00533458">
          <w:pPr>
            <w:pStyle w:val="668D55C59FD349AFAA76AF53211897AB12"/>
          </w:pPr>
          <w:r w:rsidRPr="00551C37">
            <w:rPr>
              <w:rStyle w:val="a3"/>
              <w:rFonts w:ascii="Arial" w:hAnsi="Arial" w:cs="Arial"/>
              <w:sz w:val="24"/>
              <w:shd w:val="clear" w:color="auto" w:fill="F2F2F2" w:themeFill="background1" w:themeFillShade="F2"/>
            </w:rPr>
            <w:t>e-mail участника / родителя / законного представителя</w:t>
          </w:r>
        </w:p>
      </w:docPartBody>
    </w:docPart>
    <w:docPart>
      <w:docPartPr>
        <w:name w:val="0882B0EA908D4488A308EDD85399B9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228CE3-E786-4AD4-9E2E-C3E00DECF8F8}"/>
      </w:docPartPr>
      <w:docPartBody>
        <w:p w:rsidR="00533458" w:rsidRDefault="00533458" w:rsidP="00533458">
          <w:pPr>
            <w:pStyle w:val="0882B0EA908D4488A308EDD85399B96512"/>
          </w:pPr>
          <w:r w:rsidRPr="00551C37">
            <w:rPr>
              <w:rStyle w:val="a3"/>
              <w:rFonts w:ascii="Arial" w:hAnsi="Arial" w:cs="Arial"/>
              <w:sz w:val="24"/>
              <w:shd w:val="clear" w:color="auto" w:fill="F2F2F2" w:themeFill="background1" w:themeFillShade="F2"/>
            </w:rPr>
            <w:t>телефон участника / родителя / законного представителя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458"/>
    <w:rsid w:val="00533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A1C23FB03BE43F28838DC3F1154D147">
    <w:name w:val="8A1C23FB03BE43F28838DC3F1154D147"/>
  </w:style>
  <w:style w:type="paragraph" w:customStyle="1" w:styleId="F8D17A797C384425B8026F4D16C4A0CE">
    <w:name w:val="F8D17A797C384425B8026F4D16C4A0CE"/>
  </w:style>
  <w:style w:type="paragraph" w:customStyle="1" w:styleId="8C084805FF1E4030986B4ED406163195">
    <w:name w:val="8C084805FF1E4030986B4ED406163195"/>
  </w:style>
  <w:style w:type="paragraph" w:customStyle="1" w:styleId="2B905F6394594F5AA59A9190D437D5FA">
    <w:name w:val="2B905F6394594F5AA59A9190D437D5FA"/>
  </w:style>
  <w:style w:type="paragraph" w:customStyle="1" w:styleId="96EB03919F3C4ADDA202CD831465C826">
    <w:name w:val="96EB03919F3C4ADDA202CD831465C826"/>
  </w:style>
  <w:style w:type="paragraph" w:customStyle="1" w:styleId="E62B1FE567C54A6C8EB616BAD397F0FD">
    <w:name w:val="E62B1FE567C54A6C8EB616BAD397F0FD"/>
  </w:style>
  <w:style w:type="paragraph" w:customStyle="1" w:styleId="65186B0F81D64DC6B2518EB397439FBA">
    <w:name w:val="65186B0F81D64DC6B2518EB397439FBA"/>
  </w:style>
  <w:style w:type="paragraph" w:customStyle="1" w:styleId="8F61B3DB037F4B579F11F47CF326B7AD">
    <w:name w:val="8F61B3DB037F4B579F11F47CF326B7AD"/>
  </w:style>
  <w:style w:type="paragraph" w:customStyle="1" w:styleId="D70BB81B064440589A0F704ADD988BE8">
    <w:name w:val="D70BB81B064440589A0F704ADD988BE8"/>
  </w:style>
  <w:style w:type="paragraph" w:customStyle="1" w:styleId="4B951FBCD2664DCD99085102E7A7F09A">
    <w:name w:val="4B951FBCD2664DCD99085102E7A7F09A"/>
  </w:style>
  <w:style w:type="paragraph" w:customStyle="1" w:styleId="71AB2D0D0B904DA38170012EB0F63B13">
    <w:name w:val="71AB2D0D0B904DA38170012EB0F63B13"/>
  </w:style>
  <w:style w:type="paragraph" w:customStyle="1" w:styleId="7F8E0BE7305A41DE809620D300244AED">
    <w:name w:val="7F8E0BE7305A41DE809620D300244AED"/>
  </w:style>
  <w:style w:type="paragraph" w:customStyle="1" w:styleId="4117D19F485046F9AA8E6E07FD80806E">
    <w:name w:val="4117D19F485046F9AA8E6E07FD80806E"/>
  </w:style>
  <w:style w:type="paragraph" w:customStyle="1" w:styleId="CF3B22779CFB4E57BFECB6AAA01EE081">
    <w:name w:val="CF3B22779CFB4E57BFECB6AAA01EE081"/>
  </w:style>
  <w:style w:type="paragraph" w:customStyle="1" w:styleId="73E472498457434E89DDE2A8069289FC">
    <w:name w:val="73E472498457434E89DDE2A8069289FC"/>
  </w:style>
  <w:style w:type="paragraph" w:customStyle="1" w:styleId="A7F97D9975654F658C27CC5648B1605A">
    <w:name w:val="A7F97D9975654F658C27CC5648B1605A"/>
  </w:style>
  <w:style w:type="paragraph" w:customStyle="1" w:styleId="7D17E2E674D047EDB64095B035479E56">
    <w:name w:val="7D17E2E674D047EDB64095B035479E56"/>
  </w:style>
  <w:style w:type="paragraph" w:customStyle="1" w:styleId="078FEB4BC43A47BCBCF4B197BEE6DC30">
    <w:name w:val="078FEB4BC43A47BCBCF4B197BEE6DC30"/>
  </w:style>
  <w:style w:type="paragraph" w:customStyle="1" w:styleId="FAB875CAF8B54DBFAAFFE0EE48B83D41">
    <w:name w:val="FAB875CAF8B54DBFAAFFE0EE48B83D41"/>
  </w:style>
  <w:style w:type="paragraph" w:customStyle="1" w:styleId="AB5B0C7F246F4420A90A8485AB2207B5">
    <w:name w:val="AB5B0C7F246F4420A90A8485AB2207B5"/>
  </w:style>
  <w:style w:type="paragraph" w:customStyle="1" w:styleId="272E724AB6B4430F9166A601000F05A8">
    <w:name w:val="272E724AB6B4430F9166A601000F05A8"/>
  </w:style>
  <w:style w:type="paragraph" w:customStyle="1" w:styleId="8A056AF5F6D7488E99F6934890DE4DB2">
    <w:name w:val="8A056AF5F6D7488E99F6934890DE4DB2"/>
  </w:style>
  <w:style w:type="paragraph" w:customStyle="1" w:styleId="EB27D706F4B041D8BF46B380CBA68A32">
    <w:name w:val="EB27D706F4B041D8BF46B380CBA68A32"/>
  </w:style>
  <w:style w:type="character" w:styleId="a3">
    <w:name w:val="Placeholder Text"/>
    <w:basedOn w:val="a0"/>
    <w:uiPriority w:val="99"/>
    <w:semiHidden/>
    <w:rsid w:val="00533458"/>
    <w:rPr>
      <w:color w:val="808080"/>
    </w:rPr>
  </w:style>
  <w:style w:type="paragraph" w:customStyle="1" w:styleId="E12072959D9C4A4289BC19862B854CD6">
    <w:name w:val="E12072959D9C4A4289BC19862B854CD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1C23FB03BE43F28838DC3F1154D1471">
    <w:name w:val="8A1C23FB03BE43F28838DC3F1154D147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8D17A797C384425B8026F4D16C4A0CE1">
    <w:name w:val="F8D17A797C384425B8026F4D16C4A0CE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C084805FF1E4030986B4ED4061631951">
    <w:name w:val="8C084805FF1E4030986B4ED406163195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B905F6394594F5AA59A9190D437D5FA1">
    <w:name w:val="2B905F6394594F5AA59A9190D437D5FA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6EB03919F3C4ADDA202CD831465C8261">
    <w:name w:val="96EB03919F3C4ADDA202CD831465C826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62B1FE567C54A6C8EB616BAD397F0FD1">
    <w:name w:val="E62B1FE567C54A6C8EB616BAD397F0FD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5186B0F81D64DC6B2518EB397439FBA1">
    <w:name w:val="65186B0F81D64DC6B2518EB397439FBA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F61B3DB037F4B579F11F47CF326B7AD1">
    <w:name w:val="8F61B3DB037F4B579F11F47CF326B7AD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70BB81B064440589A0F704ADD988BE81">
    <w:name w:val="D70BB81B064440589A0F704ADD988BE8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B951FBCD2664DCD99085102E7A7F09A1">
    <w:name w:val="4B951FBCD2664DCD99085102E7A7F09A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1AB2D0D0B904DA38170012EB0F63B131">
    <w:name w:val="71AB2D0D0B904DA38170012EB0F63B13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F8E0BE7305A41DE809620D300244AED1">
    <w:name w:val="7F8E0BE7305A41DE809620D300244AED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117D19F485046F9AA8E6E07FD80806E1">
    <w:name w:val="4117D19F485046F9AA8E6E07FD80806E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F3B22779CFB4E57BFECB6AAA01EE0811">
    <w:name w:val="CF3B22779CFB4E57BFECB6AAA01EE08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3E472498457434E89DDE2A8069289FC1">
    <w:name w:val="73E472498457434E89DDE2A8069289FC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F97D9975654F658C27CC5648B1605A1">
    <w:name w:val="A7F97D9975654F658C27CC5648B1605A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17E2E674D047EDB64095B035479E561">
    <w:name w:val="7D17E2E674D047EDB64095B035479E56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78FEB4BC43A47BCBCF4B197BEE6DC301">
    <w:name w:val="078FEB4BC43A47BCBCF4B197BEE6DC30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AB875CAF8B54DBFAAFFE0EE48B83D411">
    <w:name w:val="FAB875CAF8B54DBFAAFFE0EE48B83D4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B5B0C7F246F4420A90A8485AB2207B51">
    <w:name w:val="AB5B0C7F246F4420A90A8485AB2207B5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72E724AB6B4430F9166A601000F05A81">
    <w:name w:val="272E724AB6B4430F9166A601000F05A8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056AF5F6D7488E99F6934890DE4DB21">
    <w:name w:val="8A056AF5F6D7488E99F6934890DE4DB2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B27D706F4B041D8BF46B380CBA68A321">
    <w:name w:val="EB27D706F4B041D8BF46B380CBA68A32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72959D9C4A4289BC19862B854CD61">
    <w:name w:val="E12072959D9C4A4289BC19862B854CD6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1C23FB03BE43F28838DC3F1154D1472">
    <w:name w:val="8A1C23FB03BE43F28838DC3F1154D147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8D17A797C384425B8026F4D16C4A0CE2">
    <w:name w:val="F8D17A797C384425B8026F4D16C4A0CE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C084805FF1E4030986B4ED4061631952">
    <w:name w:val="8C084805FF1E4030986B4ED406163195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B905F6394594F5AA59A9190D437D5FA2">
    <w:name w:val="2B905F6394594F5AA59A9190D437D5FA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6EB03919F3C4ADDA202CD831465C8262">
    <w:name w:val="96EB03919F3C4ADDA202CD831465C826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62B1FE567C54A6C8EB616BAD397F0FD2">
    <w:name w:val="E62B1FE567C54A6C8EB616BAD397F0FD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5186B0F81D64DC6B2518EB397439FBA2">
    <w:name w:val="65186B0F81D64DC6B2518EB397439FBA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F61B3DB037F4B579F11F47CF326B7AD2">
    <w:name w:val="8F61B3DB037F4B579F11F47CF326B7AD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70BB81B064440589A0F704ADD988BE82">
    <w:name w:val="D70BB81B064440589A0F704ADD988BE8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B951FBCD2664DCD99085102E7A7F09A2">
    <w:name w:val="4B951FBCD2664DCD99085102E7A7F09A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1AB2D0D0B904DA38170012EB0F63B132">
    <w:name w:val="71AB2D0D0B904DA38170012EB0F63B13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F8E0BE7305A41DE809620D300244AED2">
    <w:name w:val="7F8E0BE7305A41DE809620D300244AED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117D19F485046F9AA8E6E07FD80806E2">
    <w:name w:val="4117D19F485046F9AA8E6E07FD80806E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F3B22779CFB4E57BFECB6AAA01EE0812">
    <w:name w:val="CF3B22779CFB4E57BFECB6AAA01EE08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3E472498457434E89DDE2A8069289FC2">
    <w:name w:val="73E472498457434E89DDE2A8069289FC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F97D9975654F658C27CC5648B1605A2">
    <w:name w:val="A7F97D9975654F658C27CC5648B1605A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17E2E674D047EDB64095B035479E562">
    <w:name w:val="7D17E2E674D047EDB64095B035479E56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78FEB4BC43A47BCBCF4B197BEE6DC302">
    <w:name w:val="078FEB4BC43A47BCBCF4B197BEE6DC30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AB875CAF8B54DBFAAFFE0EE48B83D412">
    <w:name w:val="FAB875CAF8B54DBFAAFFE0EE48B83D4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B5B0C7F246F4420A90A8485AB2207B52">
    <w:name w:val="AB5B0C7F246F4420A90A8485AB2207B5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72E724AB6B4430F9166A601000F05A82">
    <w:name w:val="272E724AB6B4430F9166A601000F05A8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056AF5F6D7488E99F6934890DE4DB22">
    <w:name w:val="8A056AF5F6D7488E99F6934890DE4DB2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B27D706F4B041D8BF46B380CBA68A322">
    <w:name w:val="EB27D706F4B041D8BF46B380CBA68A32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72959D9C4A4289BC19862B854CD62">
    <w:name w:val="E12072959D9C4A4289BC19862B854CD6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1C23FB03BE43F28838DC3F1154D1473">
    <w:name w:val="8A1C23FB03BE43F28838DC3F1154D147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8D17A797C384425B8026F4D16C4A0CE3">
    <w:name w:val="F8D17A797C384425B8026F4D16C4A0CE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C084805FF1E4030986B4ED4061631953">
    <w:name w:val="8C084805FF1E4030986B4ED406163195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B905F6394594F5AA59A9190D437D5FA3">
    <w:name w:val="2B905F6394594F5AA59A9190D437D5FA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6EB03919F3C4ADDA202CD831465C8263">
    <w:name w:val="96EB03919F3C4ADDA202CD831465C826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62B1FE567C54A6C8EB616BAD397F0FD3">
    <w:name w:val="E62B1FE567C54A6C8EB616BAD397F0FD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5186B0F81D64DC6B2518EB397439FBA3">
    <w:name w:val="65186B0F81D64DC6B2518EB397439FBA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F61B3DB037F4B579F11F47CF326B7AD3">
    <w:name w:val="8F61B3DB037F4B579F11F47CF326B7AD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70BB81B064440589A0F704ADD988BE83">
    <w:name w:val="D70BB81B064440589A0F704ADD988BE8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B951FBCD2664DCD99085102E7A7F09A3">
    <w:name w:val="4B951FBCD2664DCD99085102E7A7F09A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1AB2D0D0B904DA38170012EB0F63B133">
    <w:name w:val="71AB2D0D0B904DA38170012EB0F63B13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F8E0BE7305A41DE809620D300244AED3">
    <w:name w:val="7F8E0BE7305A41DE809620D300244AED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117D19F485046F9AA8E6E07FD80806E3">
    <w:name w:val="4117D19F485046F9AA8E6E07FD80806E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F3B22779CFB4E57BFECB6AAA01EE0813">
    <w:name w:val="CF3B22779CFB4E57BFECB6AAA01EE08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3E472498457434E89DDE2A8069289FC3">
    <w:name w:val="73E472498457434E89DDE2A8069289FC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F97D9975654F658C27CC5648B1605A3">
    <w:name w:val="A7F97D9975654F658C27CC5648B1605A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17E2E674D047EDB64095B035479E563">
    <w:name w:val="7D17E2E674D047EDB64095B035479E56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78FEB4BC43A47BCBCF4B197BEE6DC303">
    <w:name w:val="078FEB4BC43A47BCBCF4B197BEE6DC30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AB875CAF8B54DBFAAFFE0EE48B83D413">
    <w:name w:val="FAB875CAF8B54DBFAAFFE0EE48B83D4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B5B0C7F246F4420A90A8485AB2207B53">
    <w:name w:val="AB5B0C7F246F4420A90A8485AB2207B5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72E724AB6B4430F9166A601000F05A83">
    <w:name w:val="272E724AB6B4430F9166A601000F05A8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056AF5F6D7488E99F6934890DE4DB23">
    <w:name w:val="8A056AF5F6D7488E99F6934890DE4DB2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B27D706F4B041D8BF46B380CBA68A323">
    <w:name w:val="EB27D706F4B041D8BF46B380CBA68A32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72959D9C4A4289BC19862B854CD63">
    <w:name w:val="E12072959D9C4A4289BC19862B854CD6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1C23FB03BE43F28838DC3F1154D1474">
    <w:name w:val="8A1C23FB03BE43F28838DC3F1154D147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8D17A797C384425B8026F4D16C4A0CE4">
    <w:name w:val="F8D17A797C384425B8026F4D16C4A0CE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C084805FF1E4030986B4ED4061631954">
    <w:name w:val="8C084805FF1E4030986B4ED406163195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B905F6394594F5AA59A9190D437D5FA4">
    <w:name w:val="2B905F6394594F5AA59A9190D437D5FA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6EB03919F3C4ADDA202CD831465C8264">
    <w:name w:val="96EB03919F3C4ADDA202CD831465C826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62B1FE567C54A6C8EB616BAD397F0FD4">
    <w:name w:val="E62B1FE567C54A6C8EB616BAD397F0FD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5186B0F81D64DC6B2518EB397439FBA4">
    <w:name w:val="65186B0F81D64DC6B2518EB397439FBA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F61B3DB037F4B579F11F47CF326B7AD4">
    <w:name w:val="8F61B3DB037F4B579F11F47CF326B7AD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70BB81B064440589A0F704ADD988BE84">
    <w:name w:val="D70BB81B064440589A0F704ADD988BE8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B951FBCD2664DCD99085102E7A7F09A4">
    <w:name w:val="4B951FBCD2664DCD99085102E7A7F09A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1AB2D0D0B904DA38170012EB0F63B134">
    <w:name w:val="71AB2D0D0B904DA38170012EB0F63B13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F8E0BE7305A41DE809620D300244AED4">
    <w:name w:val="7F8E0BE7305A41DE809620D300244AED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117D19F485046F9AA8E6E07FD80806E4">
    <w:name w:val="4117D19F485046F9AA8E6E07FD80806E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F3B22779CFB4E57BFECB6AAA01EE0814">
    <w:name w:val="CF3B22779CFB4E57BFECB6AAA01EE081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3E472498457434E89DDE2A8069289FC4">
    <w:name w:val="73E472498457434E89DDE2A8069289FC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F97D9975654F658C27CC5648B1605A4">
    <w:name w:val="A7F97D9975654F658C27CC5648B1605A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17E2E674D047EDB64095B035479E564">
    <w:name w:val="7D17E2E674D047EDB64095B035479E56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78FEB4BC43A47BCBCF4B197BEE6DC304">
    <w:name w:val="078FEB4BC43A47BCBCF4B197BEE6DC30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AB875CAF8B54DBFAAFFE0EE48B83D414">
    <w:name w:val="FAB875CAF8B54DBFAAFFE0EE48B83D41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B5B0C7F246F4420A90A8485AB2207B54">
    <w:name w:val="AB5B0C7F246F4420A90A8485AB2207B5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72E724AB6B4430F9166A601000F05A84">
    <w:name w:val="272E724AB6B4430F9166A601000F05A8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056AF5F6D7488E99F6934890DE4DB24">
    <w:name w:val="8A056AF5F6D7488E99F6934890DE4DB2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B27D706F4B041D8BF46B380CBA68A324">
    <w:name w:val="EB27D706F4B041D8BF46B380CBA68A32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72959D9C4A4289BC19862B854CD64">
    <w:name w:val="E12072959D9C4A4289BC19862B854CD6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2E1F371D473424996C29404FCAF1049">
    <w:name w:val="B2E1F371D473424996C29404FCAF104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1C23FB03BE43F28838DC3F1154D1475">
    <w:name w:val="8A1C23FB03BE43F28838DC3F1154D147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8D17A797C384425B8026F4D16C4A0CE5">
    <w:name w:val="F8D17A797C384425B8026F4D16C4A0CE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C084805FF1E4030986B4ED4061631955">
    <w:name w:val="8C084805FF1E4030986B4ED406163195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B905F6394594F5AA59A9190D437D5FA5">
    <w:name w:val="2B905F6394594F5AA59A9190D437D5FA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6EB03919F3C4ADDA202CD831465C8265">
    <w:name w:val="96EB03919F3C4ADDA202CD831465C826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62B1FE567C54A6C8EB616BAD397F0FD5">
    <w:name w:val="E62B1FE567C54A6C8EB616BAD397F0FD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5186B0F81D64DC6B2518EB397439FBA5">
    <w:name w:val="65186B0F81D64DC6B2518EB397439FBA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F61B3DB037F4B579F11F47CF326B7AD5">
    <w:name w:val="8F61B3DB037F4B579F11F47CF326B7AD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70BB81B064440589A0F704ADD988BE85">
    <w:name w:val="D70BB81B064440589A0F704ADD988BE8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B951FBCD2664DCD99085102E7A7F09A5">
    <w:name w:val="4B951FBCD2664DCD99085102E7A7F09A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1AB2D0D0B904DA38170012EB0F63B135">
    <w:name w:val="71AB2D0D0B904DA38170012EB0F63B13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F8E0BE7305A41DE809620D300244AED5">
    <w:name w:val="7F8E0BE7305A41DE809620D300244AED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117D19F485046F9AA8E6E07FD80806E5">
    <w:name w:val="4117D19F485046F9AA8E6E07FD80806E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F3B22779CFB4E57BFECB6AAA01EE0815">
    <w:name w:val="CF3B22779CFB4E57BFECB6AAA01EE081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3E472498457434E89DDE2A8069289FC5">
    <w:name w:val="73E472498457434E89DDE2A8069289FC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F97D9975654F658C27CC5648B1605A5">
    <w:name w:val="A7F97D9975654F658C27CC5648B1605A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17E2E674D047EDB64095B035479E565">
    <w:name w:val="7D17E2E674D047EDB64095B035479E56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78FEB4BC43A47BCBCF4B197BEE6DC305">
    <w:name w:val="078FEB4BC43A47BCBCF4B197BEE6DC30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AB875CAF8B54DBFAAFFE0EE48B83D415">
    <w:name w:val="FAB875CAF8B54DBFAAFFE0EE48B83D41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B5B0C7F246F4420A90A8485AB2207B55">
    <w:name w:val="AB5B0C7F246F4420A90A8485AB2207B5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72E724AB6B4430F9166A601000F05A85">
    <w:name w:val="272E724AB6B4430F9166A601000F05A8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056AF5F6D7488E99F6934890DE4DB25">
    <w:name w:val="8A056AF5F6D7488E99F6934890DE4DB2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B27D706F4B041D8BF46B380CBA68A325">
    <w:name w:val="EB27D706F4B041D8BF46B380CBA68A32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72959D9C4A4289BC19862B854CD65">
    <w:name w:val="E12072959D9C4A4289BC19862B854CD6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2E1F371D473424996C29404FCAF10491">
    <w:name w:val="B2E1F371D473424996C29404FCAF1049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1C23FB03BE43F28838DC3F1154D1476">
    <w:name w:val="8A1C23FB03BE43F28838DC3F1154D147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8D17A797C384425B8026F4D16C4A0CE6">
    <w:name w:val="F8D17A797C384425B8026F4D16C4A0CE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C084805FF1E4030986B4ED4061631956">
    <w:name w:val="8C084805FF1E4030986B4ED406163195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B905F6394594F5AA59A9190D437D5FA6">
    <w:name w:val="2B905F6394594F5AA59A9190D437D5FA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6EB03919F3C4ADDA202CD831465C8266">
    <w:name w:val="96EB03919F3C4ADDA202CD831465C826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62B1FE567C54A6C8EB616BAD397F0FD6">
    <w:name w:val="E62B1FE567C54A6C8EB616BAD397F0FD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5186B0F81D64DC6B2518EB397439FBA6">
    <w:name w:val="65186B0F81D64DC6B2518EB397439FBA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F61B3DB037F4B579F11F47CF326B7AD6">
    <w:name w:val="8F61B3DB037F4B579F11F47CF326B7AD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70BB81B064440589A0F704ADD988BE86">
    <w:name w:val="D70BB81B064440589A0F704ADD988BE8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B951FBCD2664DCD99085102E7A7F09A6">
    <w:name w:val="4B951FBCD2664DCD99085102E7A7F09A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1AB2D0D0B904DA38170012EB0F63B136">
    <w:name w:val="71AB2D0D0B904DA38170012EB0F63B13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F8E0BE7305A41DE809620D300244AED6">
    <w:name w:val="7F8E0BE7305A41DE809620D300244AED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117D19F485046F9AA8E6E07FD80806E6">
    <w:name w:val="4117D19F485046F9AA8E6E07FD80806E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F3B22779CFB4E57BFECB6AAA01EE0816">
    <w:name w:val="CF3B22779CFB4E57BFECB6AAA01EE081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3E472498457434E89DDE2A8069289FC6">
    <w:name w:val="73E472498457434E89DDE2A8069289FC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F97D9975654F658C27CC5648B1605A6">
    <w:name w:val="A7F97D9975654F658C27CC5648B1605A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17E2E674D047EDB64095B035479E566">
    <w:name w:val="7D17E2E674D047EDB64095B035479E56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78FEB4BC43A47BCBCF4B197BEE6DC306">
    <w:name w:val="078FEB4BC43A47BCBCF4B197BEE6DC30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AB875CAF8B54DBFAAFFE0EE48B83D416">
    <w:name w:val="FAB875CAF8B54DBFAAFFE0EE48B83D41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B5B0C7F246F4420A90A8485AB2207B56">
    <w:name w:val="AB5B0C7F246F4420A90A8485AB2207B5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72E724AB6B4430F9166A601000F05A86">
    <w:name w:val="272E724AB6B4430F9166A601000F05A8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056AF5F6D7488E99F6934890DE4DB26">
    <w:name w:val="8A056AF5F6D7488E99F6934890DE4DB2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B27D706F4B041D8BF46B380CBA68A326">
    <w:name w:val="EB27D706F4B041D8BF46B380CBA68A32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72959D9C4A4289BC19862B854CD66">
    <w:name w:val="E12072959D9C4A4289BC19862B854CD6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1C23FB03BE43F28838DC3F1154D1477">
    <w:name w:val="8A1C23FB03BE43F28838DC3F1154D147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8D17A797C384425B8026F4D16C4A0CE7">
    <w:name w:val="F8D17A797C384425B8026F4D16C4A0CE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C084805FF1E4030986B4ED4061631957">
    <w:name w:val="8C084805FF1E4030986B4ED406163195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B905F6394594F5AA59A9190D437D5FA7">
    <w:name w:val="2B905F6394594F5AA59A9190D437D5FA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6EB03919F3C4ADDA202CD831465C8267">
    <w:name w:val="96EB03919F3C4ADDA202CD831465C826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62B1FE567C54A6C8EB616BAD397F0FD7">
    <w:name w:val="E62B1FE567C54A6C8EB616BAD397F0FD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5186B0F81D64DC6B2518EB397439FBA7">
    <w:name w:val="65186B0F81D64DC6B2518EB397439FBA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F61B3DB037F4B579F11F47CF326B7AD7">
    <w:name w:val="8F61B3DB037F4B579F11F47CF326B7AD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70BB81B064440589A0F704ADD988BE87">
    <w:name w:val="D70BB81B064440589A0F704ADD988BE8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B951FBCD2664DCD99085102E7A7F09A7">
    <w:name w:val="4B951FBCD2664DCD99085102E7A7F09A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1AB2D0D0B904DA38170012EB0F63B137">
    <w:name w:val="71AB2D0D0B904DA38170012EB0F63B13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F8E0BE7305A41DE809620D300244AED7">
    <w:name w:val="7F8E0BE7305A41DE809620D300244AED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117D19F485046F9AA8E6E07FD80806E7">
    <w:name w:val="4117D19F485046F9AA8E6E07FD80806E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F3B22779CFB4E57BFECB6AAA01EE0817">
    <w:name w:val="CF3B22779CFB4E57BFECB6AAA01EE081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3E472498457434E89DDE2A8069289FC7">
    <w:name w:val="73E472498457434E89DDE2A8069289FC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F97D9975654F658C27CC5648B1605A7">
    <w:name w:val="A7F97D9975654F658C27CC5648B1605A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17E2E674D047EDB64095B035479E567">
    <w:name w:val="7D17E2E674D047EDB64095B035479E56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78FEB4BC43A47BCBCF4B197BEE6DC307">
    <w:name w:val="078FEB4BC43A47BCBCF4B197BEE6DC30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AB875CAF8B54DBFAAFFE0EE48B83D417">
    <w:name w:val="FAB875CAF8B54DBFAAFFE0EE48B83D41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B5B0C7F246F4420A90A8485AB2207B57">
    <w:name w:val="AB5B0C7F246F4420A90A8485AB2207B5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72E724AB6B4430F9166A601000F05A87">
    <w:name w:val="272E724AB6B4430F9166A601000F05A8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056AF5F6D7488E99F6934890DE4DB27">
    <w:name w:val="8A056AF5F6D7488E99F6934890DE4DB2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B27D706F4B041D8BF46B380CBA68A327">
    <w:name w:val="EB27D706F4B041D8BF46B380CBA68A32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72959D9C4A4289BC19862B854CD67">
    <w:name w:val="E12072959D9C4A4289BC19862B854CD6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3FECF2B40B44A31B202397B60353D69">
    <w:name w:val="03FECF2B40B44A31B202397B60353D6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1C23FB03BE43F28838DC3F1154D1478">
    <w:name w:val="8A1C23FB03BE43F28838DC3F1154D147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8D17A797C384425B8026F4D16C4A0CE8">
    <w:name w:val="F8D17A797C384425B8026F4D16C4A0CE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C084805FF1E4030986B4ED4061631958">
    <w:name w:val="8C084805FF1E4030986B4ED406163195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B905F6394594F5AA59A9190D437D5FA8">
    <w:name w:val="2B905F6394594F5AA59A9190D437D5FA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6EB03919F3C4ADDA202CD831465C8268">
    <w:name w:val="96EB03919F3C4ADDA202CD831465C826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62B1FE567C54A6C8EB616BAD397F0FD8">
    <w:name w:val="E62B1FE567C54A6C8EB616BAD397F0FD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5186B0F81D64DC6B2518EB397439FBA8">
    <w:name w:val="65186B0F81D64DC6B2518EB397439FBA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F61B3DB037F4B579F11F47CF326B7AD8">
    <w:name w:val="8F61B3DB037F4B579F11F47CF326B7AD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70BB81B064440589A0F704ADD988BE88">
    <w:name w:val="D70BB81B064440589A0F704ADD988BE8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B951FBCD2664DCD99085102E7A7F09A8">
    <w:name w:val="4B951FBCD2664DCD99085102E7A7F09A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1AB2D0D0B904DA38170012EB0F63B138">
    <w:name w:val="71AB2D0D0B904DA38170012EB0F63B13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F8E0BE7305A41DE809620D300244AED8">
    <w:name w:val="7F8E0BE7305A41DE809620D300244AED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117D19F485046F9AA8E6E07FD80806E8">
    <w:name w:val="4117D19F485046F9AA8E6E07FD80806E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F3B22779CFB4E57BFECB6AAA01EE0818">
    <w:name w:val="CF3B22779CFB4E57BFECB6AAA01EE081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3E472498457434E89DDE2A8069289FC8">
    <w:name w:val="73E472498457434E89DDE2A8069289FC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F97D9975654F658C27CC5648B1605A8">
    <w:name w:val="A7F97D9975654F658C27CC5648B1605A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17E2E674D047EDB64095B035479E568">
    <w:name w:val="7D17E2E674D047EDB64095B035479E56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78FEB4BC43A47BCBCF4B197BEE6DC308">
    <w:name w:val="078FEB4BC43A47BCBCF4B197BEE6DC30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AB875CAF8B54DBFAAFFE0EE48B83D418">
    <w:name w:val="FAB875CAF8B54DBFAAFFE0EE48B83D41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B5B0C7F246F4420A90A8485AB2207B58">
    <w:name w:val="AB5B0C7F246F4420A90A8485AB2207B5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72E724AB6B4430F9166A601000F05A88">
    <w:name w:val="272E724AB6B4430F9166A601000F05A8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056AF5F6D7488E99F6934890DE4DB28">
    <w:name w:val="8A056AF5F6D7488E99F6934890DE4DB2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B27D706F4B041D8BF46B380CBA68A328">
    <w:name w:val="EB27D706F4B041D8BF46B380CBA68A32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72959D9C4A4289BC19862B854CD68">
    <w:name w:val="E12072959D9C4A4289BC19862B854CD6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B102407900E496EBAF498D3652EEA4D">
    <w:name w:val="4B102407900E496EBAF498D3652EEA4D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6A53EB974E74144BAF71786B64808D1">
    <w:name w:val="D6A53EB974E74144BAF71786B64808D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2EB84E7936F4E509E09160C7A3508F2">
    <w:name w:val="E2EB84E7936F4E509E09160C7A3508F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1C23FB03BE43F28838DC3F1154D1479">
    <w:name w:val="8A1C23FB03BE43F28838DC3F1154D147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8D17A797C384425B8026F4D16C4A0CE9">
    <w:name w:val="F8D17A797C384425B8026F4D16C4A0CE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C084805FF1E4030986B4ED4061631959">
    <w:name w:val="8C084805FF1E4030986B4ED406163195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B905F6394594F5AA59A9190D437D5FA9">
    <w:name w:val="2B905F6394594F5AA59A9190D437D5FA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6EB03919F3C4ADDA202CD831465C8269">
    <w:name w:val="96EB03919F3C4ADDA202CD831465C826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62B1FE567C54A6C8EB616BAD397F0FD9">
    <w:name w:val="E62B1FE567C54A6C8EB616BAD397F0FD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5186B0F81D64DC6B2518EB397439FBA9">
    <w:name w:val="65186B0F81D64DC6B2518EB397439FBA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F61B3DB037F4B579F11F47CF326B7AD9">
    <w:name w:val="8F61B3DB037F4B579F11F47CF326B7AD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70BB81B064440589A0F704ADD988BE89">
    <w:name w:val="D70BB81B064440589A0F704ADD988BE8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B951FBCD2664DCD99085102E7A7F09A9">
    <w:name w:val="4B951FBCD2664DCD99085102E7A7F09A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1AB2D0D0B904DA38170012EB0F63B139">
    <w:name w:val="71AB2D0D0B904DA38170012EB0F63B13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F8E0BE7305A41DE809620D300244AED9">
    <w:name w:val="7F8E0BE7305A41DE809620D300244AED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117D19F485046F9AA8E6E07FD80806E9">
    <w:name w:val="4117D19F485046F9AA8E6E07FD80806E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F3B22779CFB4E57BFECB6AAA01EE0819">
    <w:name w:val="CF3B22779CFB4E57BFECB6AAA01EE081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3E472498457434E89DDE2A8069289FC9">
    <w:name w:val="73E472498457434E89DDE2A8069289FC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F97D9975654F658C27CC5648B1605A9">
    <w:name w:val="A7F97D9975654F658C27CC5648B1605A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17E2E674D047EDB64095B035479E569">
    <w:name w:val="7D17E2E674D047EDB64095B035479E56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78FEB4BC43A47BCBCF4B197BEE6DC309">
    <w:name w:val="078FEB4BC43A47BCBCF4B197BEE6DC30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AB875CAF8B54DBFAAFFE0EE48B83D419">
    <w:name w:val="FAB875CAF8B54DBFAAFFE0EE48B83D41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B5B0C7F246F4420A90A8485AB2207B59">
    <w:name w:val="AB5B0C7F246F4420A90A8485AB2207B5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72E724AB6B4430F9166A601000F05A89">
    <w:name w:val="272E724AB6B4430F9166A601000F05A8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056AF5F6D7488E99F6934890DE4DB29">
    <w:name w:val="8A056AF5F6D7488E99F6934890DE4DB2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B27D706F4B041D8BF46B380CBA68A329">
    <w:name w:val="EB27D706F4B041D8BF46B380CBA68A32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72959D9C4A4289BC19862B854CD69">
    <w:name w:val="E12072959D9C4A4289BC19862B854CD6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69ACC8FEDDE418A90E540AA4C7F4AFA">
    <w:name w:val="269ACC8FEDDE418A90E540AA4C7F4AFA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B102407900E496EBAF498D3652EEA4D1">
    <w:name w:val="4B102407900E496EBAF498D3652EEA4D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6A53EB974E74144BAF71786B64808D11">
    <w:name w:val="D6A53EB974E74144BAF71786B64808D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2EB84E7936F4E509E09160C7A3508F21">
    <w:name w:val="E2EB84E7936F4E509E09160C7A3508F2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1C23FB03BE43F28838DC3F1154D14710">
    <w:name w:val="8A1C23FB03BE43F28838DC3F1154D147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8D17A797C384425B8026F4D16C4A0CE10">
    <w:name w:val="F8D17A797C384425B8026F4D16C4A0CE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C084805FF1E4030986B4ED40616319510">
    <w:name w:val="8C084805FF1E4030986B4ED406163195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B905F6394594F5AA59A9190D437D5FA10">
    <w:name w:val="2B905F6394594F5AA59A9190D437D5FA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6EB03919F3C4ADDA202CD831465C82610">
    <w:name w:val="96EB03919F3C4ADDA202CD831465C826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62B1FE567C54A6C8EB616BAD397F0FD10">
    <w:name w:val="E62B1FE567C54A6C8EB616BAD397F0FD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5186B0F81D64DC6B2518EB397439FBA10">
    <w:name w:val="65186B0F81D64DC6B2518EB397439FBA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F61B3DB037F4B579F11F47CF326B7AD10">
    <w:name w:val="8F61B3DB037F4B579F11F47CF326B7AD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70BB81B064440589A0F704ADD988BE810">
    <w:name w:val="D70BB81B064440589A0F704ADD988BE8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B951FBCD2664DCD99085102E7A7F09A10">
    <w:name w:val="4B951FBCD2664DCD99085102E7A7F09A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1AB2D0D0B904DA38170012EB0F63B1310">
    <w:name w:val="71AB2D0D0B904DA38170012EB0F63B13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F8E0BE7305A41DE809620D300244AED10">
    <w:name w:val="7F8E0BE7305A41DE809620D300244AED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117D19F485046F9AA8E6E07FD80806E10">
    <w:name w:val="4117D19F485046F9AA8E6E07FD80806E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F3B22779CFB4E57BFECB6AAA01EE08110">
    <w:name w:val="CF3B22779CFB4E57BFECB6AAA01EE081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3E472498457434E89DDE2A8069289FC10">
    <w:name w:val="73E472498457434E89DDE2A8069289FC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F97D9975654F658C27CC5648B1605A10">
    <w:name w:val="A7F97D9975654F658C27CC5648B1605A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17E2E674D047EDB64095B035479E5610">
    <w:name w:val="7D17E2E674D047EDB64095B035479E56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78FEB4BC43A47BCBCF4B197BEE6DC3010">
    <w:name w:val="078FEB4BC43A47BCBCF4B197BEE6DC30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AB875CAF8B54DBFAAFFE0EE48B83D4110">
    <w:name w:val="FAB875CAF8B54DBFAAFFE0EE48B83D41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B5B0C7F246F4420A90A8485AB2207B510">
    <w:name w:val="AB5B0C7F246F4420A90A8485AB2207B5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72E724AB6B4430F9166A601000F05A810">
    <w:name w:val="272E724AB6B4430F9166A601000F05A8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056AF5F6D7488E99F6934890DE4DB210">
    <w:name w:val="8A056AF5F6D7488E99F6934890DE4DB2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B27D706F4B041D8BF46B380CBA68A3210">
    <w:name w:val="EB27D706F4B041D8BF46B380CBA68A32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72959D9C4A4289BC19862B854CD610">
    <w:name w:val="E12072959D9C4A4289BC19862B854CD6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69ACC8FEDDE418A90E540AA4C7F4AFA1">
    <w:name w:val="269ACC8FEDDE418A90E540AA4C7F4AFA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B102407900E496EBAF498D3652EEA4D2">
    <w:name w:val="4B102407900E496EBAF498D3652EEA4D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6A53EB974E74144BAF71786B64808D12">
    <w:name w:val="D6A53EB974E74144BAF71786B64808D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2EB84E7936F4E509E09160C7A3508F22">
    <w:name w:val="E2EB84E7936F4E509E09160C7A3508F2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1C23FB03BE43F28838DC3F1154D14711">
    <w:name w:val="8A1C23FB03BE43F28838DC3F1154D147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8D17A797C384425B8026F4D16C4A0CE11">
    <w:name w:val="F8D17A797C384425B8026F4D16C4A0CE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C084805FF1E4030986B4ED40616319511">
    <w:name w:val="8C084805FF1E4030986B4ED406163195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B905F6394594F5AA59A9190D437D5FA11">
    <w:name w:val="2B905F6394594F5AA59A9190D437D5FA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6EB03919F3C4ADDA202CD831465C82611">
    <w:name w:val="96EB03919F3C4ADDA202CD831465C826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62B1FE567C54A6C8EB616BAD397F0FD11">
    <w:name w:val="E62B1FE567C54A6C8EB616BAD397F0FD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5186B0F81D64DC6B2518EB397439FBA11">
    <w:name w:val="65186B0F81D64DC6B2518EB397439FBA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F61B3DB037F4B579F11F47CF326B7AD11">
    <w:name w:val="8F61B3DB037F4B579F11F47CF326B7AD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70BB81B064440589A0F704ADD988BE811">
    <w:name w:val="D70BB81B064440589A0F704ADD988BE8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B951FBCD2664DCD99085102E7A7F09A11">
    <w:name w:val="4B951FBCD2664DCD99085102E7A7F09A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1AB2D0D0B904DA38170012EB0F63B1311">
    <w:name w:val="71AB2D0D0B904DA38170012EB0F63B13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F8E0BE7305A41DE809620D300244AED11">
    <w:name w:val="7F8E0BE7305A41DE809620D300244AED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117D19F485046F9AA8E6E07FD80806E11">
    <w:name w:val="4117D19F485046F9AA8E6E07FD80806E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F3B22779CFB4E57BFECB6AAA01EE08111">
    <w:name w:val="CF3B22779CFB4E57BFECB6AAA01EE081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3E472498457434E89DDE2A8069289FC11">
    <w:name w:val="73E472498457434E89DDE2A8069289FC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F97D9975654F658C27CC5648B1605A11">
    <w:name w:val="A7F97D9975654F658C27CC5648B1605A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17E2E674D047EDB64095B035479E5611">
    <w:name w:val="7D17E2E674D047EDB64095B035479E56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78FEB4BC43A47BCBCF4B197BEE6DC3011">
    <w:name w:val="078FEB4BC43A47BCBCF4B197BEE6DC30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AB875CAF8B54DBFAAFFE0EE48B83D4111">
    <w:name w:val="FAB875CAF8B54DBFAAFFE0EE48B83D41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B5B0C7F246F4420A90A8485AB2207B511">
    <w:name w:val="AB5B0C7F246F4420A90A8485AB2207B5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72E724AB6B4430F9166A601000F05A811">
    <w:name w:val="272E724AB6B4430F9166A601000F05A8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056AF5F6D7488E99F6934890DE4DB211">
    <w:name w:val="8A056AF5F6D7488E99F6934890DE4DB2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B27D706F4B041D8BF46B380CBA68A3211">
    <w:name w:val="EB27D706F4B041D8BF46B380CBA68A32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72959D9C4A4289BC19862B854CD611">
    <w:name w:val="E12072959D9C4A4289BC19862B854CD6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69ACC8FEDDE418A90E540AA4C7F4AFA2">
    <w:name w:val="269ACC8FEDDE418A90E540AA4C7F4AFA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B102407900E496EBAF498D3652EEA4D3">
    <w:name w:val="4B102407900E496EBAF498D3652EEA4D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6A53EB974E74144BAF71786B64808D13">
    <w:name w:val="D6A53EB974E74144BAF71786B64808D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2EB84E7936F4E509E09160C7A3508F23">
    <w:name w:val="E2EB84E7936F4E509E09160C7A3508F2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8703E0DA6154BA1B28197C3D596DF98">
    <w:name w:val="F8703E0DA6154BA1B28197C3D596DF9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1C23FB03BE43F28838DC3F1154D14712">
    <w:name w:val="8A1C23FB03BE43F28838DC3F1154D147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8D17A797C384425B8026F4D16C4A0CE12">
    <w:name w:val="F8D17A797C384425B8026F4D16C4A0CE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C084805FF1E4030986B4ED40616319512">
    <w:name w:val="8C084805FF1E4030986B4ED406163195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B905F6394594F5AA59A9190D437D5FA12">
    <w:name w:val="2B905F6394594F5AA59A9190D437D5FA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6EB03919F3C4ADDA202CD831465C82612">
    <w:name w:val="96EB03919F3C4ADDA202CD831465C826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62B1FE567C54A6C8EB616BAD397F0FD12">
    <w:name w:val="E62B1FE567C54A6C8EB616BAD397F0FD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5186B0F81D64DC6B2518EB397439FBA12">
    <w:name w:val="65186B0F81D64DC6B2518EB397439FBA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F61B3DB037F4B579F11F47CF326B7AD12">
    <w:name w:val="8F61B3DB037F4B579F11F47CF326B7AD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70BB81B064440589A0F704ADD988BE812">
    <w:name w:val="D70BB81B064440589A0F704ADD988BE8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B951FBCD2664DCD99085102E7A7F09A12">
    <w:name w:val="4B951FBCD2664DCD99085102E7A7F09A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1AB2D0D0B904DA38170012EB0F63B1312">
    <w:name w:val="71AB2D0D0B904DA38170012EB0F63B13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F8E0BE7305A41DE809620D300244AED12">
    <w:name w:val="7F8E0BE7305A41DE809620D300244AED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117D19F485046F9AA8E6E07FD80806E12">
    <w:name w:val="4117D19F485046F9AA8E6E07FD80806E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F3B22779CFB4E57BFECB6AAA01EE08112">
    <w:name w:val="CF3B22779CFB4E57BFECB6AAA01EE081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3E472498457434E89DDE2A8069289FC12">
    <w:name w:val="73E472498457434E89DDE2A8069289FC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F97D9975654F658C27CC5648B1605A12">
    <w:name w:val="A7F97D9975654F658C27CC5648B1605A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17E2E674D047EDB64095B035479E5612">
    <w:name w:val="7D17E2E674D047EDB64095B035479E56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78FEB4BC43A47BCBCF4B197BEE6DC3012">
    <w:name w:val="078FEB4BC43A47BCBCF4B197BEE6DC30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AB875CAF8B54DBFAAFFE0EE48B83D4112">
    <w:name w:val="FAB875CAF8B54DBFAAFFE0EE48B83D41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B5B0C7F246F4420A90A8485AB2207B512">
    <w:name w:val="AB5B0C7F246F4420A90A8485AB2207B5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72E724AB6B4430F9166A601000F05A812">
    <w:name w:val="272E724AB6B4430F9166A601000F05A8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056AF5F6D7488E99F6934890DE4DB212">
    <w:name w:val="8A056AF5F6D7488E99F6934890DE4DB2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B27D706F4B041D8BF46B380CBA68A3212">
    <w:name w:val="EB27D706F4B041D8BF46B380CBA68A32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72959D9C4A4289BC19862B854CD612">
    <w:name w:val="E12072959D9C4A4289BC19862B854CD6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69ACC8FEDDE418A90E540AA4C7F4AFA3">
    <w:name w:val="269ACC8FEDDE418A90E540AA4C7F4AFA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B102407900E496EBAF498D3652EEA4D4">
    <w:name w:val="4B102407900E496EBAF498D3652EEA4D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6A53EB974E74144BAF71786B64808D14">
    <w:name w:val="D6A53EB974E74144BAF71786B64808D1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2EB84E7936F4E509E09160C7A3508F24">
    <w:name w:val="E2EB84E7936F4E509E09160C7A3508F2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8703E0DA6154BA1B28197C3D596DF981">
    <w:name w:val="F8703E0DA6154BA1B28197C3D596DF98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1C23FB03BE43F28838DC3F1154D14713">
    <w:name w:val="8A1C23FB03BE43F28838DC3F1154D147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8D17A797C384425B8026F4D16C4A0CE13">
    <w:name w:val="F8D17A797C384425B8026F4D16C4A0CE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C084805FF1E4030986B4ED40616319513">
    <w:name w:val="8C084805FF1E4030986B4ED406163195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B905F6394594F5AA59A9190D437D5FA13">
    <w:name w:val="2B905F6394594F5AA59A9190D437D5FA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6EB03919F3C4ADDA202CD831465C82613">
    <w:name w:val="96EB03919F3C4ADDA202CD831465C826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62B1FE567C54A6C8EB616BAD397F0FD13">
    <w:name w:val="E62B1FE567C54A6C8EB616BAD397F0FD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5186B0F81D64DC6B2518EB397439FBA13">
    <w:name w:val="65186B0F81D64DC6B2518EB397439FBA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F61B3DB037F4B579F11F47CF326B7AD13">
    <w:name w:val="8F61B3DB037F4B579F11F47CF326B7AD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70BB81B064440589A0F704ADD988BE813">
    <w:name w:val="D70BB81B064440589A0F704ADD988BE8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B951FBCD2664DCD99085102E7A7F09A13">
    <w:name w:val="4B951FBCD2664DCD99085102E7A7F09A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1AB2D0D0B904DA38170012EB0F63B1313">
    <w:name w:val="71AB2D0D0B904DA38170012EB0F63B13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F8E0BE7305A41DE809620D300244AED13">
    <w:name w:val="7F8E0BE7305A41DE809620D300244AED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117D19F485046F9AA8E6E07FD80806E13">
    <w:name w:val="4117D19F485046F9AA8E6E07FD80806E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F3B22779CFB4E57BFECB6AAA01EE08113">
    <w:name w:val="CF3B22779CFB4E57BFECB6AAA01EE081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3E472498457434E89DDE2A8069289FC13">
    <w:name w:val="73E472498457434E89DDE2A8069289FC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F97D9975654F658C27CC5648B1605A13">
    <w:name w:val="A7F97D9975654F658C27CC5648B1605A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17E2E674D047EDB64095B035479E5613">
    <w:name w:val="7D17E2E674D047EDB64095B035479E56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78FEB4BC43A47BCBCF4B197BEE6DC3013">
    <w:name w:val="078FEB4BC43A47BCBCF4B197BEE6DC30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AB875CAF8B54DBFAAFFE0EE48B83D4113">
    <w:name w:val="FAB875CAF8B54DBFAAFFE0EE48B83D41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B5B0C7F246F4420A90A8485AB2207B513">
    <w:name w:val="AB5B0C7F246F4420A90A8485AB2207B5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72E724AB6B4430F9166A601000F05A813">
    <w:name w:val="272E724AB6B4430F9166A601000F05A8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056AF5F6D7488E99F6934890DE4DB213">
    <w:name w:val="8A056AF5F6D7488E99F6934890DE4DB2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B27D706F4B041D8BF46B380CBA68A3213">
    <w:name w:val="EB27D706F4B041D8BF46B380CBA68A32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B86E652BB3B4C53B19A6D2464CC3066">
    <w:name w:val="0B86E652BB3B4C53B19A6D2464CC3066"/>
    <w:rsid w:val="00533458"/>
  </w:style>
  <w:style w:type="paragraph" w:customStyle="1" w:styleId="E12072959D9C4A4289BC19862B854CD613">
    <w:name w:val="E12072959D9C4A4289BC19862B854CD6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69ACC8FEDDE418A90E540AA4C7F4AFA4">
    <w:name w:val="269ACC8FEDDE418A90E540AA4C7F4AFA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B102407900E496EBAF498D3652EEA4D5">
    <w:name w:val="4B102407900E496EBAF498D3652EEA4D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6A53EB974E74144BAF71786B64808D15">
    <w:name w:val="D6A53EB974E74144BAF71786B64808D1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2EB84E7936F4E509E09160C7A3508F25">
    <w:name w:val="E2EB84E7936F4E509E09160C7A3508F2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B86E652BB3B4C53B19A6D2464CC30661">
    <w:name w:val="0B86E652BB3B4C53B19A6D2464CC3066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2851098E199436A8E794721E22220CF">
    <w:name w:val="A2851098E199436A8E794721E22220CF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1C23FB03BE43F28838DC3F1154D14714">
    <w:name w:val="8A1C23FB03BE43F28838DC3F1154D1471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8D17A797C384425B8026F4D16C4A0CE14">
    <w:name w:val="F8D17A797C384425B8026F4D16C4A0CE1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C084805FF1E4030986B4ED40616319514">
    <w:name w:val="8C084805FF1E4030986B4ED4061631951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B905F6394594F5AA59A9190D437D5FA14">
    <w:name w:val="2B905F6394594F5AA59A9190D437D5FA1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6EB03919F3C4ADDA202CD831465C82614">
    <w:name w:val="96EB03919F3C4ADDA202CD831465C8261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62B1FE567C54A6C8EB616BAD397F0FD14">
    <w:name w:val="E62B1FE567C54A6C8EB616BAD397F0FD1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5186B0F81D64DC6B2518EB397439FBA14">
    <w:name w:val="65186B0F81D64DC6B2518EB397439FBA1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F61B3DB037F4B579F11F47CF326B7AD14">
    <w:name w:val="8F61B3DB037F4B579F11F47CF326B7AD1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70BB81B064440589A0F704ADD988BE814">
    <w:name w:val="D70BB81B064440589A0F704ADD988BE81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B951FBCD2664DCD99085102E7A7F09A14">
    <w:name w:val="4B951FBCD2664DCD99085102E7A7F09A1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1AB2D0D0B904DA38170012EB0F63B1314">
    <w:name w:val="71AB2D0D0B904DA38170012EB0F63B131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F8E0BE7305A41DE809620D300244AED14">
    <w:name w:val="7F8E0BE7305A41DE809620D300244AED1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117D19F485046F9AA8E6E07FD80806E14">
    <w:name w:val="4117D19F485046F9AA8E6E07FD80806E1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F3B22779CFB4E57BFECB6AAA01EE08114">
    <w:name w:val="CF3B22779CFB4E57BFECB6AAA01EE0811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3E472498457434E89DDE2A8069289FC14">
    <w:name w:val="73E472498457434E89DDE2A8069289FC1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F97D9975654F658C27CC5648B1605A14">
    <w:name w:val="A7F97D9975654F658C27CC5648B1605A1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17E2E674D047EDB64095B035479E5614">
    <w:name w:val="7D17E2E674D047EDB64095B035479E561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78FEB4BC43A47BCBCF4B197BEE6DC3014">
    <w:name w:val="078FEB4BC43A47BCBCF4B197BEE6DC301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AB875CAF8B54DBFAAFFE0EE48B83D4114">
    <w:name w:val="FAB875CAF8B54DBFAAFFE0EE48B83D411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B5B0C7F246F4420A90A8485AB2207B514">
    <w:name w:val="AB5B0C7F246F4420A90A8485AB2207B51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72E724AB6B4430F9166A601000F05A814">
    <w:name w:val="272E724AB6B4430F9166A601000F05A81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056AF5F6D7488E99F6934890DE4DB214">
    <w:name w:val="8A056AF5F6D7488E99F6934890DE4DB21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B27D706F4B041D8BF46B380CBA68A3214">
    <w:name w:val="EB27D706F4B041D8BF46B380CBA68A321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72959D9C4A4289BC19862B854CD614">
    <w:name w:val="E12072959D9C4A4289BC19862B854CD61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69ACC8FEDDE418A90E540AA4C7F4AFA5">
    <w:name w:val="269ACC8FEDDE418A90E540AA4C7F4AFA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B102407900E496EBAF498D3652EEA4D6">
    <w:name w:val="4B102407900E496EBAF498D3652EEA4D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6A53EB974E74144BAF71786B64808D16">
    <w:name w:val="D6A53EB974E74144BAF71786B64808D1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2EB84E7936F4E509E09160C7A3508F26">
    <w:name w:val="E2EB84E7936F4E509E09160C7A3508F2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B86E652BB3B4C53B19A6D2464CC30662">
    <w:name w:val="0B86E652BB3B4C53B19A6D2464CC3066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2851098E199436A8E794721E22220CF1">
    <w:name w:val="A2851098E199436A8E794721E22220CF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1C23FB03BE43F28838DC3F1154D14715">
    <w:name w:val="8A1C23FB03BE43F28838DC3F1154D1471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8D17A797C384425B8026F4D16C4A0CE15">
    <w:name w:val="F8D17A797C384425B8026F4D16C4A0CE1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C084805FF1E4030986B4ED40616319515">
    <w:name w:val="8C084805FF1E4030986B4ED4061631951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B905F6394594F5AA59A9190D437D5FA15">
    <w:name w:val="2B905F6394594F5AA59A9190D437D5FA1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6EB03919F3C4ADDA202CD831465C82615">
    <w:name w:val="96EB03919F3C4ADDA202CD831465C8261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62B1FE567C54A6C8EB616BAD397F0FD15">
    <w:name w:val="E62B1FE567C54A6C8EB616BAD397F0FD1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5186B0F81D64DC6B2518EB397439FBA15">
    <w:name w:val="65186B0F81D64DC6B2518EB397439FBA1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F61B3DB037F4B579F11F47CF326B7AD15">
    <w:name w:val="8F61B3DB037F4B579F11F47CF326B7AD1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70BB81B064440589A0F704ADD988BE815">
    <w:name w:val="D70BB81B064440589A0F704ADD988BE81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B951FBCD2664DCD99085102E7A7F09A15">
    <w:name w:val="4B951FBCD2664DCD99085102E7A7F09A1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1AB2D0D0B904DA38170012EB0F63B1315">
    <w:name w:val="71AB2D0D0B904DA38170012EB0F63B131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F8E0BE7305A41DE809620D300244AED15">
    <w:name w:val="7F8E0BE7305A41DE809620D300244AED1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117D19F485046F9AA8E6E07FD80806E15">
    <w:name w:val="4117D19F485046F9AA8E6E07FD80806E1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F3B22779CFB4E57BFECB6AAA01EE08115">
    <w:name w:val="CF3B22779CFB4E57BFECB6AAA01EE0811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3E472498457434E89DDE2A8069289FC15">
    <w:name w:val="73E472498457434E89DDE2A8069289FC1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F97D9975654F658C27CC5648B1605A15">
    <w:name w:val="A7F97D9975654F658C27CC5648B1605A1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17E2E674D047EDB64095B035479E5615">
    <w:name w:val="7D17E2E674D047EDB64095B035479E561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78FEB4BC43A47BCBCF4B197BEE6DC3015">
    <w:name w:val="078FEB4BC43A47BCBCF4B197BEE6DC301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AB875CAF8B54DBFAAFFE0EE48B83D4115">
    <w:name w:val="FAB875CAF8B54DBFAAFFE0EE48B83D411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B5B0C7F246F4420A90A8485AB2207B515">
    <w:name w:val="AB5B0C7F246F4420A90A8485AB2207B51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72E724AB6B4430F9166A601000F05A815">
    <w:name w:val="272E724AB6B4430F9166A601000F05A81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056AF5F6D7488E99F6934890DE4DB215">
    <w:name w:val="8A056AF5F6D7488E99F6934890DE4DB21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B27D706F4B041D8BF46B380CBA68A3215">
    <w:name w:val="EB27D706F4B041D8BF46B380CBA68A321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72959D9C4A4289BC19862B854CD615">
    <w:name w:val="E12072959D9C4A4289BC19862B854CD61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69ACC8FEDDE418A90E540AA4C7F4AFA6">
    <w:name w:val="269ACC8FEDDE418A90E540AA4C7F4AFA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B102407900E496EBAF498D3652EEA4D7">
    <w:name w:val="4B102407900E496EBAF498D3652EEA4D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6A53EB974E74144BAF71786B64808D17">
    <w:name w:val="D6A53EB974E74144BAF71786B64808D1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2EB84E7936F4E509E09160C7A3508F27">
    <w:name w:val="E2EB84E7936F4E509E09160C7A3508F2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1EC9568D344F8DBBB2FAE0F8771F08">
    <w:name w:val="A71EC9568D344F8DBBB2FAE0F8771F0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B86E652BB3B4C53B19A6D2464CC30663">
    <w:name w:val="0B86E652BB3B4C53B19A6D2464CC3066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2851098E199436A8E794721E22220CF2">
    <w:name w:val="A2851098E199436A8E794721E22220CF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1C23FB03BE43F28838DC3F1154D14716">
    <w:name w:val="8A1C23FB03BE43F28838DC3F1154D1471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8D17A797C384425B8026F4D16C4A0CE16">
    <w:name w:val="F8D17A797C384425B8026F4D16C4A0CE1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C084805FF1E4030986B4ED40616319516">
    <w:name w:val="8C084805FF1E4030986B4ED4061631951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B905F6394594F5AA59A9190D437D5FA16">
    <w:name w:val="2B905F6394594F5AA59A9190D437D5FA1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6EB03919F3C4ADDA202CD831465C82616">
    <w:name w:val="96EB03919F3C4ADDA202CD831465C8261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62B1FE567C54A6C8EB616BAD397F0FD16">
    <w:name w:val="E62B1FE567C54A6C8EB616BAD397F0FD1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5186B0F81D64DC6B2518EB397439FBA16">
    <w:name w:val="65186B0F81D64DC6B2518EB397439FBA1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F61B3DB037F4B579F11F47CF326B7AD16">
    <w:name w:val="8F61B3DB037F4B579F11F47CF326B7AD1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70BB81B064440589A0F704ADD988BE816">
    <w:name w:val="D70BB81B064440589A0F704ADD988BE81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B951FBCD2664DCD99085102E7A7F09A16">
    <w:name w:val="4B951FBCD2664DCD99085102E7A7F09A1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1AB2D0D0B904DA38170012EB0F63B1316">
    <w:name w:val="71AB2D0D0B904DA38170012EB0F63B131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F8E0BE7305A41DE809620D300244AED16">
    <w:name w:val="7F8E0BE7305A41DE809620D300244AED1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117D19F485046F9AA8E6E07FD80806E16">
    <w:name w:val="4117D19F485046F9AA8E6E07FD80806E1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F3B22779CFB4E57BFECB6AAA01EE08116">
    <w:name w:val="CF3B22779CFB4E57BFECB6AAA01EE0811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3E472498457434E89DDE2A8069289FC16">
    <w:name w:val="73E472498457434E89DDE2A8069289FC1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F97D9975654F658C27CC5648B1605A16">
    <w:name w:val="A7F97D9975654F658C27CC5648B1605A1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17E2E674D047EDB64095B035479E5616">
    <w:name w:val="7D17E2E674D047EDB64095B035479E561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78FEB4BC43A47BCBCF4B197BEE6DC3016">
    <w:name w:val="078FEB4BC43A47BCBCF4B197BEE6DC301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AB875CAF8B54DBFAAFFE0EE48B83D4116">
    <w:name w:val="FAB875CAF8B54DBFAAFFE0EE48B83D411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B5B0C7F246F4420A90A8485AB2207B516">
    <w:name w:val="AB5B0C7F246F4420A90A8485AB2207B51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72E724AB6B4430F9166A601000F05A816">
    <w:name w:val="272E724AB6B4430F9166A601000F05A81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056AF5F6D7488E99F6934890DE4DB216">
    <w:name w:val="8A056AF5F6D7488E99F6934890DE4DB21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B27D706F4B041D8BF46B380CBA68A3216">
    <w:name w:val="EB27D706F4B041D8BF46B380CBA68A321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72959D9C4A4289BC19862B854CD616">
    <w:name w:val="E12072959D9C4A4289BC19862B854CD61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69ACC8FEDDE418A90E540AA4C7F4AFA7">
    <w:name w:val="269ACC8FEDDE418A90E540AA4C7F4AFA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B102407900E496EBAF498D3652EEA4D8">
    <w:name w:val="4B102407900E496EBAF498D3652EEA4D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6A53EB974E74144BAF71786B64808D18">
    <w:name w:val="D6A53EB974E74144BAF71786B64808D1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2EB84E7936F4E509E09160C7A3508F28">
    <w:name w:val="E2EB84E7936F4E509E09160C7A3508F2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B86E652BB3B4C53B19A6D2464CC30664">
    <w:name w:val="0B86E652BB3B4C53B19A6D2464CC3066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2851098E199436A8E794721E22220CF3">
    <w:name w:val="A2851098E199436A8E794721E22220CF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1C23FB03BE43F28838DC3F1154D14717">
    <w:name w:val="8A1C23FB03BE43F28838DC3F1154D1471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8D17A797C384425B8026F4D16C4A0CE17">
    <w:name w:val="F8D17A797C384425B8026F4D16C4A0CE1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C084805FF1E4030986B4ED40616319517">
    <w:name w:val="8C084805FF1E4030986B4ED4061631951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B905F6394594F5AA59A9190D437D5FA17">
    <w:name w:val="2B905F6394594F5AA59A9190D437D5FA1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6EB03919F3C4ADDA202CD831465C82617">
    <w:name w:val="96EB03919F3C4ADDA202CD831465C8261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62B1FE567C54A6C8EB616BAD397F0FD17">
    <w:name w:val="E62B1FE567C54A6C8EB616BAD397F0FD1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5186B0F81D64DC6B2518EB397439FBA17">
    <w:name w:val="65186B0F81D64DC6B2518EB397439FBA1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F61B3DB037F4B579F11F47CF326B7AD17">
    <w:name w:val="8F61B3DB037F4B579F11F47CF326B7AD1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70BB81B064440589A0F704ADD988BE817">
    <w:name w:val="D70BB81B064440589A0F704ADD988BE81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B951FBCD2664DCD99085102E7A7F09A17">
    <w:name w:val="4B951FBCD2664DCD99085102E7A7F09A1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1AB2D0D0B904DA38170012EB0F63B1317">
    <w:name w:val="71AB2D0D0B904DA38170012EB0F63B131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F8E0BE7305A41DE809620D300244AED17">
    <w:name w:val="7F8E0BE7305A41DE809620D300244AED1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117D19F485046F9AA8E6E07FD80806E17">
    <w:name w:val="4117D19F485046F9AA8E6E07FD80806E1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F3B22779CFB4E57BFECB6AAA01EE08117">
    <w:name w:val="CF3B22779CFB4E57BFECB6AAA01EE0811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3E472498457434E89DDE2A8069289FC17">
    <w:name w:val="73E472498457434E89DDE2A8069289FC1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F97D9975654F658C27CC5648B1605A17">
    <w:name w:val="A7F97D9975654F658C27CC5648B1605A1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17E2E674D047EDB64095B035479E5617">
    <w:name w:val="7D17E2E674D047EDB64095B035479E561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78FEB4BC43A47BCBCF4B197BEE6DC3017">
    <w:name w:val="078FEB4BC43A47BCBCF4B197BEE6DC301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AB875CAF8B54DBFAAFFE0EE48B83D4117">
    <w:name w:val="FAB875CAF8B54DBFAAFFE0EE48B83D411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B5B0C7F246F4420A90A8485AB2207B517">
    <w:name w:val="AB5B0C7F246F4420A90A8485AB2207B51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72E724AB6B4430F9166A601000F05A817">
    <w:name w:val="272E724AB6B4430F9166A601000F05A81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056AF5F6D7488E99F6934890DE4DB217">
    <w:name w:val="8A056AF5F6D7488E99F6934890DE4DB21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B27D706F4B041D8BF46B380CBA68A3217">
    <w:name w:val="EB27D706F4B041D8BF46B380CBA68A321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72959D9C4A4289BC19862B854CD617">
    <w:name w:val="E12072959D9C4A4289BC19862B854CD61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69ACC8FEDDE418A90E540AA4C7F4AFA8">
    <w:name w:val="269ACC8FEDDE418A90E540AA4C7F4AFA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B102407900E496EBAF498D3652EEA4D9">
    <w:name w:val="4B102407900E496EBAF498D3652EEA4D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6A53EB974E74144BAF71786B64808D19">
    <w:name w:val="D6A53EB974E74144BAF71786B64808D1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2EB84E7936F4E509E09160C7A3508F29">
    <w:name w:val="E2EB84E7936F4E509E09160C7A3508F2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B86E652BB3B4C53B19A6D2464CC30665">
    <w:name w:val="0B86E652BB3B4C53B19A6D2464CC3066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2851098E199436A8E794721E22220CF4">
    <w:name w:val="A2851098E199436A8E794721E22220CF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1C23FB03BE43F28838DC3F1154D14718">
    <w:name w:val="8A1C23FB03BE43F28838DC3F1154D1471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8D17A797C384425B8026F4D16C4A0CE18">
    <w:name w:val="F8D17A797C384425B8026F4D16C4A0CE1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C084805FF1E4030986B4ED40616319518">
    <w:name w:val="8C084805FF1E4030986B4ED4061631951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B905F6394594F5AA59A9190D437D5FA18">
    <w:name w:val="2B905F6394594F5AA59A9190D437D5FA1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6EB03919F3C4ADDA202CD831465C82618">
    <w:name w:val="96EB03919F3C4ADDA202CD831465C8261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62B1FE567C54A6C8EB616BAD397F0FD18">
    <w:name w:val="E62B1FE567C54A6C8EB616BAD397F0FD1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5186B0F81D64DC6B2518EB397439FBA18">
    <w:name w:val="65186B0F81D64DC6B2518EB397439FBA1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F61B3DB037F4B579F11F47CF326B7AD18">
    <w:name w:val="8F61B3DB037F4B579F11F47CF326B7AD1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70BB81B064440589A0F704ADD988BE818">
    <w:name w:val="D70BB81B064440589A0F704ADD988BE81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B951FBCD2664DCD99085102E7A7F09A18">
    <w:name w:val="4B951FBCD2664DCD99085102E7A7F09A1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1AB2D0D0B904DA38170012EB0F63B1318">
    <w:name w:val="71AB2D0D0B904DA38170012EB0F63B131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F8E0BE7305A41DE809620D300244AED18">
    <w:name w:val="7F8E0BE7305A41DE809620D300244AED1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117D19F485046F9AA8E6E07FD80806E18">
    <w:name w:val="4117D19F485046F9AA8E6E07FD80806E1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F3B22779CFB4E57BFECB6AAA01EE08118">
    <w:name w:val="CF3B22779CFB4E57BFECB6AAA01EE0811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3E472498457434E89DDE2A8069289FC18">
    <w:name w:val="73E472498457434E89DDE2A8069289FC1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F97D9975654F658C27CC5648B1605A18">
    <w:name w:val="A7F97D9975654F658C27CC5648B1605A1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17E2E674D047EDB64095B035479E5618">
    <w:name w:val="7D17E2E674D047EDB64095B035479E561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78FEB4BC43A47BCBCF4B197BEE6DC3018">
    <w:name w:val="078FEB4BC43A47BCBCF4B197BEE6DC301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AB875CAF8B54DBFAAFFE0EE48B83D4118">
    <w:name w:val="FAB875CAF8B54DBFAAFFE0EE48B83D411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B5B0C7F246F4420A90A8485AB2207B518">
    <w:name w:val="AB5B0C7F246F4420A90A8485AB2207B51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72E724AB6B4430F9166A601000F05A818">
    <w:name w:val="272E724AB6B4430F9166A601000F05A81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056AF5F6D7488E99F6934890DE4DB218">
    <w:name w:val="8A056AF5F6D7488E99F6934890DE4DB21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B27D706F4B041D8BF46B380CBA68A3218">
    <w:name w:val="EB27D706F4B041D8BF46B380CBA68A321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242DA7BE6A34F6E94903697C4CC6E8A">
    <w:name w:val="9242DA7BE6A34F6E94903697C4CC6E8A"/>
    <w:rsid w:val="00533458"/>
  </w:style>
  <w:style w:type="paragraph" w:customStyle="1" w:styleId="DCB61984A2394C21959692D9022C4E8C">
    <w:name w:val="DCB61984A2394C21959692D9022C4E8C"/>
    <w:rsid w:val="00533458"/>
  </w:style>
  <w:style w:type="paragraph" w:customStyle="1" w:styleId="4D136BAAF2D845FCAC52760BA49453AB">
    <w:name w:val="4D136BAAF2D845FCAC52760BA49453AB"/>
    <w:rsid w:val="00533458"/>
  </w:style>
  <w:style w:type="paragraph" w:customStyle="1" w:styleId="E12072959D9C4A4289BC19862B854CD618">
    <w:name w:val="E12072959D9C4A4289BC19862B854CD61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69ACC8FEDDE418A90E540AA4C7F4AFA9">
    <w:name w:val="269ACC8FEDDE418A90E540AA4C7F4AFA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242DA7BE6A34F6E94903697C4CC6E8A1">
    <w:name w:val="9242DA7BE6A34F6E94903697C4CC6E8A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CB61984A2394C21959692D9022C4E8C1">
    <w:name w:val="DCB61984A2394C21959692D9022C4E8C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D136BAAF2D845FCAC52760BA49453AB1">
    <w:name w:val="4D136BAAF2D845FCAC52760BA49453AB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4420D853689475AAD64D7D51BA02E82">
    <w:name w:val="64420D853689475AAD64D7D51BA02E8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B86E652BB3B4C53B19A6D2464CC30666">
    <w:name w:val="0B86E652BB3B4C53B19A6D2464CC3066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2851098E199436A8E794721E22220CF5">
    <w:name w:val="A2851098E199436A8E794721E22220CF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53D71A87B374A78B88A7C25404855CB">
    <w:name w:val="B53D71A87B374A78B88A7C25404855CB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EC966BADE614FBAA8D855938C14CA48">
    <w:name w:val="4EC966BADE614FBAA8D855938C14CA4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F475B13414A484E8F6D70E7B038A955">
    <w:name w:val="3F475B13414A484E8F6D70E7B038A95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6D976FC13714D43AC4ADD91E069B39B">
    <w:name w:val="76D976FC13714D43AC4ADD91E069B39B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72959D9C4A4289BC19862B854CD619">
    <w:name w:val="E12072959D9C4A4289BC19862B854CD61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69ACC8FEDDE418A90E540AA4C7F4AFA10">
    <w:name w:val="269ACC8FEDDE418A90E540AA4C7F4AFA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242DA7BE6A34F6E94903697C4CC6E8A2">
    <w:name w:val="9242DA7BE6A34F6E94903697C4CC6E8A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CB61984A2394C21959692D9022C4E8C2">
    <w:name w:val="DCB61984A2394C21959692D9022C4E8C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D136BAAF2D845FCAC52760BA49453AB2">
    <w:name w:val="4D136BAAF2D845FCAC52760BA49453AB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68D55C59FD349AFAA76AF53211897AB">
    <w:name w:val="668D55C59FD349AFAA76AF53211897AB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882B0EA908D4488A308EDD85399B965">
    <w:name w:val="0882B0EA908D4488A308EDD85399B96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4420D853689475AAD64D7D51BA02E821">
    <w:name w:val="64420D853689475AAD64D7D51BA02E82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B86E652BB3B4C53B19A6D2464CC30667">
    <w:name w:val="0B86E652BB3B4C53B19A6D2464CC3066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2851098E199436A8E794721E22220CF6">
    <w:name w:val="A2851098E199436A8E794721E22220CF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53D71A87B374A78B88A7C25404855CB1">
    <w:name w:val="B53D71A87B374A78B88A7C25404855CB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EC966BADE614FBAA8D855938C14CA481">
    <w:name w:val="4EC966BADE614FBAA8D855938C14CA48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F475B13414A484E8F6D70E7B038A9551">
    <w:name w:val="3F475B13414A484E8F6D70E7B038A955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6D976FC13714D43AC4ADD91E069B39B1">
    <w:name w:val="76D976FC13714D43AC4ADD91E069B39B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72959D9C4A4289BC19862B854CD620">
    <w:name w:val="E12072959D9C4A4289BC19862B854CD62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69ACC8FEDDE418A90E540AA4C7F4AFA11">
    <w:name w:val="269ACC8FEDDE418A90E540AA4C7F4AFA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242DA7BE6A34F6E94903697C4CC6E8A3">
    <w:name w:val="9242DA7BE6A34F6E94903697C4CC6E8A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CB61984A2394C21959692D9022C4E8C3">
    <w:name w:val="DCB61984A2394C21959692D9022C4E8C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D136BAAF2D845FCAC52760BA49453AB3">
    <w:name w:val="4D136BAAF2D845FCAC52760BA49453AB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68D55C59FD349AFAA76AF53211897AB1">
    <w:name w:val="668D55C59FD349AFAA76AF53211897AB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882B0EA908D4488A308EDD85399B9651">
    <w:name w:val="0882B0EA908D4488A308EDD85399B965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4420D853689475AAD64D7D51BA02E822">
    <w:name w:val="64420D853689475AAD64D7D51BA02E82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B86E652BB3B4C53B19A6D2464CC30668">
    <w:name w:val="0B86E652BB3B4C53B19A6D2464CC3066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2851098E199436A8E794721E22220CF7">
    <w:name w:val="A2851098E199436A8E794721E22220CF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53D71A87B374A78B88A7C25404855CB2">
    <w:name w:val="B53D71A87B374A78B88A7C25404855CB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EC966BADE614FBAA8D855938C14CA482">
    <w:name w:val="4EC966BADE614FBAA8D855938C14CA48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F475B13414A484E8F6D70E7B038A9552">
    <w:name w:val="3F475B13414A484E8F6D70E7B038A955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6D976FC13714D43AC4ADD91E069B39B2">
    <w:name w:val="76D976FC13714D43AC4ADD91E069B39B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72959D9C4A4289BC19862B854CD621">
    <w:name w:val="E12072959D9C4A4289BC19862B854CD62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69ACC8FEDDE418A90E540AA4C7F4AFA12">
    <w:name w:val="269ACC8FEDDE418A90E540AA4C7F4AFA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242DA7BE6A34F6E94903697C4CC6E8A4">
    <w:name w:val="9242DA7BE6A34F6E94903697C4CC6E8A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CB61984A2394C21959692D9022C4E8C4">
    <w:name w:val="DCB61984A2394C21959692D9022C4E8C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D136BAAF2D845FCAC52760BA49453AB4">
    <w:name w:val="4D136BAAF2D845FCAC52760BA49453AB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68D55C59FD349AFAA76AF53211897AB2">
    <w:name w:val="668D55C59FD349AFAA76AF53211897AB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882B0EA908D4488A308EDD85399B9652">
    <w:name w:val="0882B0EA908D4488A308EDD85399B965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4420D853689475AAD64D7D51BA02E823">
    <w:name w:val="64420D853689475AAD64D7D51BA02E82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B86E652BB3B4C53B19A6D2464CC30669">
    <w:name w:val="0B86E652BB3B4C53B19A6D2464CC3066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2851098E199436A8E794721E22220CF8">
    <w:name w:val="A2851098E199436A8E794721E22220CF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53D71A87B374A78B88A7C25404855CB3">
    <w:name w:val="B53D71A87B374A78B88A7C25404855CB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EC966BADE614FBAA8D855938C14CA483">
    <w:name w:val="4EC966BADE614FBAA8D855938C14CA48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F475B13414A484E8F6D70E7B038A9553">
    <w:name w:val="3F475B13414A484E8F6D70E7B038A955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6D976FC13714D43AC4ADD91E069B39B3">
    <w:name w:val="76D976FC13714D43AC4ADD91E069B39B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72959D9C4A4289BC19862B854CD622">
    <w:name w:val="E12072959D9C4A4289BC19862B854CD62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69ACC8FEDDE418A90E540AA4C7F4AFA13">
    <w:name w:val="269ACC8FEDDE418A90E540AA4C7F4AFA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242DA7BE6A34F6E94903697C4CC6E8A5">
    <w:name w:val="9242DA7BE6A34F6E94903697C4CC6E8A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CB61984A2394C21959692D9022C4E8C5">
    <w:name w:val="DCB61984A2394C21959692D9022C4E8C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D136BAAF2D845FCAC52760BA49453AB5">
    <w:name w:val="4D136BAAF2D845FCAC52760BA49453AB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68D55C59FD349AFAA76AF53211897AB3">
    <w:name w:val="668D55C59FD349AFAA76AF53211897AB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882B0EA908D4488A308EDD85399B9653">
    <w:name w:val="0882B0EA908D4488A308EDD85399B965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4420D853689475AAD64D7D51BA02E824">
    <w:name w:val="64420D853689475AAD64D7D51BA02E82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B86E652BB3B4C53B19A6D2464CC306610">
    <w:name w:val="0B86E652BB3B4C53B19A6D2464CC3066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2851098E199436A8E794721E22220CF9">
    <w:name w:val="A2851098E199436A8E794721E22220CF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53D71A87B374A78B88A7C25404855CB4">
    <w:name w:val="B53D71A87B374A78B88A7C25404855CB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EC966BADE614FBAA8D855938C14CA484">
    <w:name w:val="4EC966BADE614FBAA8D855938C14CA48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F475B13414A484E8F6D70E7B038A9554">
    <w:name w:val="3F475B13414A484E8F6D70E7B038A955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6D976FC13714D43AC4ADD91E069B39B4">
    <w:name w:val="76D976FC13714D43AC4ADD91E069B39B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72959D9C4A4289BC19862B854CD623">
    <w:name w:val="E12072959D9C4A4289BC19862B854CD62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69ACC8FEDDE418A90E540AA4C7F4AFA14">
    <w:name w:val="269ACC8FEDDE418A90E540AA4C7F4AFA1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242DA7BE6A34F6E94903697C4CC6E8A6">
    <w:name w:val="9242DA7BE6A34F6E94903697C4CC6E8A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CB61984A2394C21959692D9022C4E8C6">
    <w:name w:val="DCB61984A2394C21959692D9022C4E8C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D136BAAF2D845FCAC52760BA49453AB6">
    <w:name w:val="4D136BAAF2D845FCAC52760BA49453AB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68D55C59FD349AFAA76AF53211897AB4">
    <w:name w:val="668D55C59FD349AFAA76AF53211897AB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882B0EA908D4488A308EDD85399B9654">
    <w:name w:val="0882B0EA908D4488A308EDD85399B965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4420D853689475AAD64D7D51BA02E825">
    <w:name w:val="64420D853689475AAD64D7D51BA02E82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B86E652BB3B4C53B19A6D2464CC306611">
    <w:name w:val="0B86E652BB3B4C53B19A6D2464CC3066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2851098E199436A8E794721E22220CF10">
    <w:name w:val="A2851098E199436A8E794721E22220CF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53D71A87B374A78B88A7C25404855CB5">
    <w:name w:val="B53D71A87B374A78B88A7C25404855CB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EC966BADE614FBAA8D855938C14CA485">
    <w:name w:val="4EC966BADE614FBAA8D855938C14CA48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F475B13414A484E8F6D70E7B038A9555">
    <w:name w:val="3F475B13414A484E8F6D70E7B038A955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6D976FC13714D43AC4ADD91E069B39B5">
    <w:name w:val="76D976FC13714D43AC4ADD91E069B39B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72959D9C4A4289BC19862B854CD624">
    <w:name w:val="E12072959D9C4A4289BC19862B854CD62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69ACC8FEDDE418A90E540AA4C7F4AFA15">
    <w:name w:val="269ACC8FEDDE418A90E540AA4C7F4AFA1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242DA7BE6A34F6E94903697C4CC6E8A7">
    <w:name w:val="9242DA7BE6A34F6E94903697C4CC6E8A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CB61984A2394C21959692D9022C4E8C7">
    <w:name w:val="DCB61984A2394C21959692D9022C4E8C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D136BAAF2D845FCAC52760BA49453AB7">
    <w:name w:val="4D136BAAF2D845FCAC52760BA49453AB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68D55C59FD349AFAA76AF53211897AB5">
    <w:name w:val="668D55C59FD349AFAA76AF53211897AB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882B0EA908D4488A308EDD85399B9655">
    <w:name w:val="0882B0EA908D4488A308EDD85399B965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4420D853689475AAD64D7D51BA02E826">
    <w:name w:val="64420D853689475AAD64D7D51BA02E82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B86E652BB3B4C53B19A6D2464CC306612">
    <w:name w:val="0B86E652BB3B4C53B19A6D2464CC3066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2851098E199436A8E794721E22220CF11">
    <w:name w:val="A2851098E199436A8E794721E22220CF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53D71A87B374A78B88A7C25404855CB6">
    <w:name w:val="B53D71A87B374A78B88A7C25404855CB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EC966BADE614FBAA8D855938C14CA486">
    <w:name w:val="4EC966BADE614FBAA8D855938C14CA48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F475B13414A484E8F6D70E7B038A9556">
    <w:name w:val="3F475B13414A484E8F6D70E7B038A955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6D976FC13714D43AC4ADD91E069B39B6">
    <w:name w:val="76D976FC13714D43AC4ADD91E069B39B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72959D9C4A4289BC19862B854CD625">
    <w:name w:val="E12072959D9C4A4289BC19862B854CD62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69ACC8FEDDE418A90E540AA4C7F4AFA16">
    <w:name w:val="269ACC8FEDDE418A90E540AA4C7F4AFA1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242DA7BE6A34F6E94903697C4CC6E8A8">
    <w:name w:val="9242DA7BE6A34F6E94903697C4CC6E8A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CB61984A2394C21959692D9022C4E8C8">
    <w:name w:val="DCB61984A2394C21959692D9022C4E8C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D136BAAF2D845FCAC52760BA49453AB8">
    <w:name w:val="4D136BAAF2D845FCAC52760BA49453AB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68D55C59FD349AFAA76AF53211897AB6">
    <w:name w:val="668D55C59FD349AFAA76AF53211897AB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882B0EA908D4488A308EDD85399B9656">
    <w:name w:val="0882B0EA908D4488A308EDD85399B965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4420D853689475AAD64D7D51BA02E827">
    <w:name w:val="64420D853689475AAD64D7D51BA02E82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B86E652BB3B4C53B19A6D2464CC306613">
    <w:name w:val="0B86E652BB3B4C53B19A6D2464CC3066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2851098E199436A8E794721E22220CF12">
    <w:name w:val="A2851098E199436A8E794721E22220CF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53D71A87B374A78B88A7C25404855CB7">
    <w:name w:val="B53D71A87B374A78B88A7C25404855CB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EC966BADE614FBAA8D855938C14CA487">
    <w:name w:val="4EC966BADE614FBAA8D855938C14CA48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F475B13414A484E8F6D70E7B038A9557">
    <w:name w:val="3F475B13414A484E8F6D70E7B038A955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6D976FC13714D43AC4ADD91E069B39B7">
    <w:name w:val="76D976FC13714D43AC4ADD91E069B39B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72959D9C4A4289BC19862B854CD626">
    <w:name w:val="E12072959D9C4A4289BC19862B854CD62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69ACC8FEDDE418A90E540AA4C7F4AFA17">
    <w:name w:val="269ACC8FEDDE418A90E540AA4C7F4AFA1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242DA7BE6A34F6E94903697C4CC6E8A9">
    <w:name w:val="9242DA7BE6A34F6E94903697C4CC6E8A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CB61984A2394C21959692D9022C4E8C9">
    <w:name w:val="DCB61984A2394C21959692D9022C4E8C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D136BAAF2D845FCAC52760BA49453AB9">
    <w:name w:val="4D136BAAF2D845FCAC52760BA49453AB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68D55C59FD349AFAA76AF53211897AB7">
    <w:name w:val="668D55C59FD349AFAA76AF53211897AB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882B0EA908D4488A308EDD85399B9657">
    <w:name w:val="0882B0EA908D4488A308EDD85399B965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4420D853689475AAD64D7D51BA02E828">
    <w:name w:val="64420D853689475AAD64D7D51BA02E82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B86E652BB3B4C53B19A6D2464CC306614">
    <w:name w:val="0B86E652BB3B4C53B19A6D2464CC30661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2851098E199436A8E794721E22220CF13">
    <w:name w:val="A2851098E199436A8E794721E22220CF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53D71A87B374A78B88A7C25404855CB8">
    <w:name w:val="B53D71A87B374A78B88A7C25404855CB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EC966BADE614FBAA8D855938C14CA488">
    <w:name w:val="4EC966BADE614FBAA8D855938C14CA48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F475B13414A484E8F6D70E7B038A9558">
    <w:name w:val="3F475B13414A484E8F6D70E7B038A955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6D976FC13714D43AC4ADD91E069B39B8">
    <w:name w:val="76D976FC13714D43AC4ADD91E069B39B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72959D9C4A4289BC19862B854CD627">
    <w:name w:val="E12072959D9C4A4289BC19862B854CD62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69ACC8FEDDE418A90E540AA4C7F4AFA18">
    <w:name w:val="269ACC8FEDDE418A90E540AA4C7F4AFA1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242DA7BE6A34F6E94903697C4CC6E8A10">
    <w:name w:val="9242DA7BE6A34F6E94903697C4CC6E8A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CB61984A2394C21959692D9022C4E8C10">
    <w:name w:val="DCB61984A2394C21959692D9022C4E8C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D136BAAF2D845FCAC52760BA49453AB10">
    <w:name w:val="4D136BAAF2D845FCAC52760BA49453AB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68D55C59FD349AFAA76AF53211897AB8">
    <w:name w:val="668D55C59FD349AFAA76AF53211897AB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882B0EA908D4488A308EDD85399B9658">
    <w:name w:val="0882B0EA908D4488A308EDD85399B965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4420D853689475AAD64D7D51BA02E829">
    <w:name w:val="64420D853689475AAD64D7D51BA02E82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B86E652BB3B4C53B19A6D2464CC306615">
    <w:name w:val="0B86E652BB3B4C53B19A6D2464CC30661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2851098E199436A8E794721E22220CF14">
    <w:name w:val="A2851098E199436A8E794721E22220CF1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53D71A87B374A78B88A7C25404855CB9">
    <w:name w:val="B53D71A87B374A78B88A7C25404855CB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EC966BADE614FBAA8D855938C14CA489">
    <w:name w:val="4EC966BADE614FBAA8D855938C14CA48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F475B13414A484E8F6D70E7B038A9559">
    <w:name w:val="3F475B13414A484E8F6D70E7B038A955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6D976FC13714D43AC4ADD91E069B39B9">
    <w:name w:val="76D976FC13714D43AC4ADD91E069B39B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72959D9C4A4289BC19862B854CD628">
    <w:name w:val="E12072959D9C4A4289BC19862B854CD62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69ACC8FEDDE418A90E540AA4C7F4AFA19">
    <w:name w:val="269ACC8FEDDE418A90E540AA4C7F4AFA1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242DA7BE6A34F6E94903697C4CC6E8A11">
    <w:name w:val="9242DA7BE6A34F6E94903697C4CC6E8A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CB61984A2394C21959692D9022C4E8C11">
    <w:name w:val="DCB61984A2394C21959692D9022C4E8C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D136BAAF2D845FCAC52760BA49453AB11">
    <w:name w:val="4D136BAAF2D845FCAC52760BA49453AB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68D55C59FD349AFAA76AF53211897AB9">
    <w:name w:val="668D55C59FD349AFAA76AF53211897AB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882B0EA908D4488A308EDD85399B9659">
    <w:name w:val="0882B0EA908D4488A308EDD85399B965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4420D853689475AAD64D7D51BA02E8210">
    <w:name w:val="64420D853689475AAD64D7D51BA02E82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B86E652BB3B4C53B19A6D2464CC306616">
    <w:name w:val="0B86E652BB3B4C53B19A6D2464CC30661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2851098E199436A8E794721E22220CF15">
    <w:name w:val="A2851098E199436A8E794721E22220CF15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53D71A87B374A78B88A7C25404855CB10">
    <w:name w:val="B53D71A87B374A78B88A7C25404855CB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EC966BADE614FBAA8D855938C14CA4810">
    <w:name w:val="4EC966BADE614FBAA8D855938C14CA48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F475B13414A484E8F6D70E7B038A95510">
    <w:name w:val="3F475B13414A484E8F6D70E7B038A955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6D976FC13714D43AC4ADD91E069B39B10">
    <w:name w:val="76D976FC13714D43AC4ADD91E069B39B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72959D9C4A4289BC19862B854CD629">
    <w:name w:val="E12072959D9C4A4289BC19862B854CD62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69ACC8FEDDE418A90E540AA4C7F4AFA20">
    <w:name w:val="269ACC8FEDDE418A90E540AA4C7F4AFA2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242DA7BE6A34F6E94903697C4CC6E8A12">
    <w:name w:val="9242DA7BE6A34F6E94903697C4CC6E8A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CB61984A2394C21959692D9022C4E8C12">
    <w:name w:val="DCB61984A2394C21959692D9022C4E8C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D136BAAF2D845FCAC52760BA49453AB12">
    <w:name w:val="4D136BAAF2D845FCAC52760BA49453AB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68D55C59FD349AFAA76AF53211897AB10">
    <w:name w:val="668D55C59FD349AFAA76AF53211897AB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882B0EA908D4488A308EDD85399B96510">
    <w:name w:val="0882B0EA908D4488A308EDD85399B9651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4420D853689475AAD64D7D51BA02E8211">
    <w:name w:val="64420D853689475AAD64D7D51BA02E82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B86E652BB3B4C53B19A6D2464CC306617">
    <w:name w:val="0B86E652BB3B4C53B19A6D2464CC30661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2851098E199436A8E794721E22220CF16">
    <w:name w:val="A2851098E199436A8E794721E22220CF16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53D71A87B374A78B88A7C25404855CB11">
    <w:name w:val="B53D71A87B374A78B88A7C25404855CB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EC966BADE614FBAA8D855938C14CA4811">
    <w:name w:val="4EC966BADE614FBAA8D855938C14CA48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F475B13414A484E8F6D70E7B038A95511">
    <w:name w:val="3F475B13414A484E8F6D70E7B038A955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6D976FC13714D43AC4ADD91E069B39B11">
    <w:name w:val="76D976FC13714D43AC4ADD91E069B39B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72959D9C4A4289BC19862B854CD630">
    <w:name w:val="E12072959D9C4A4289BC19862B854CD630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69ACC8FEDDE418A90E540AA4C7F4AFA21">
    <w:name w:val="269ACC8FEDDE418A90E540AA4C7F4AFA2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242DA7BE6A34F6E94903697C4CC6E8A13">
    <w:name w:val="9242DA7BE6A34F6E94903697C4CC6E8A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CB61984A2394C21959692D9022C4E8C13">
    <w:name w:val="DCB61984A2394C21959692D9022C4E8C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D136BAAF2D845FCAC52760BA49453AB13">
    <w:name w:val="4D136BAAF2D845FCAC52760BA49453AB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68D55C59FD349AFAA76AF53211897AB11">
    <w:name w:val="668D55C59FD349AFAA76AF53211897AB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882B0EA908D4488A308EDD85399B96511">
    <w:name w:val="0882B0EA908D4488A308EDD85399B9651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4420D853689475AAD64D7D51BA02E8212">
    <w:name w:val="64420D853689475AAD64D7D51BA02E82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B86E652BB3B4C53B19A6D2464CC306618">
    <w:name w:val="0B86E652BB3B4C53B19A6D2464CC30661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2851098E199436A8E794721E22220CF17">
    <w:name w:val="A2851098E199436A8E794721E22220CF17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53D71A87B374A78B88A7C25404855CB12">
    <w:name w:val="B53D71A87B374A78B88A7C25404855CB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EC966BADE614FBAA8D855938C14CA4812">
    <w:name w:val="4EC966BADE614FBAA8D855938C14CA48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F475B13414A484E8F6D70E7B038A95512">
    <w:name w:val="3F475B13414A484E8F6D70E7B038A955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6D976FC13714D43AC4ADD91E069B39B12">
    <w:name w:val="76D976FC13714D43AC4ADD91E069B39B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12072959D9C4A4289BC19862B854CD631">
    <w:name w:val="E12072959D9C4A4289BC19862B854CD631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69ACC8FEDDE418A90E540AA4C7F4AFA22">
    <w:name w:val="269ACC8FEDDE418A90E540AA4C7F4AFA2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242DA7BE6A34F6E94903697C4CC6E8A14">
    <w:name w:val="9242DA7BE6A34F6E94903697C4CC6E8A1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CB61984A2394C21959692D9022C4E8C14">
    <w:name w:val="DCB61984A2394C21959692D9022C4E8C1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D136BAAF2D845FCAC52760BA49453AB14">
    <w:name w:val="4D136BAAF2D845FCAC52760BA49453AB14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68D55C59FD349AFAA76AF53211897AB12">
    <w:name w:val="668D55C59FD349AFAA76AF53211897AB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882B0EA908D4488A308EDD85399B96512">
    <w:name w:val="0882B0EA908D4488A308EDD85399B96512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4420D853689475AAD64D7D51BA02E8213">
    <w:name w:val="64420D853689475AAD64D7D51BA02E82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B86E652BB3B4C53B19A6D2464CC306619">
    <w:name w:val="0B86E652BB3B4C53B19A6D2464CC306619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2851098E199436A8E794721E22220CF18">
    <w:name w:val="A2851098E199436A8E794721E22220CF18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53D71A87B374A78B88A7C25404855CB13">
    <w:name w:val="B53D71A87B374A78B88A7C25404855CB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EC966BADE614FBAA8D855938C14CA4813">
    <w:name w:val="4EC966BADE614FBAA8D855938C14CA48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F475B13414A484E8F6D70E7B038A95513">
    <w:name w:val="3F475B13414A484E8F6D70E7B038A955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6D976FC13714D43AC4ADD91E069B39B13">
    <w:name w:val="76D976FC13714D43AC4ADD91E069B39B13"/>
    <w:rsid w:val="00533458"/>
    <w:pPr>
      <w:spacing w:after="200" w:line="271" w:lineRule="auto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www.w3.org/XML/1998/namespace"/>
    <ds:schemaRef ds:uri="http://schemas.microsoft.com/office/2006/metadata/properties"/>
    <ds:schemaRef ds:uri="http://purl.org/dc/elements/1.1/"/>
    <ds:schemaRef ds:uri="http://purl.org/dc/terms/"/>
    <ds:schemaRef ds:uri="http://schemas.microsoft.com/office/infopath/2007/PartnerControls"/>
    <ds:schemaRef ds:uri="fb0879af-3eba-417a-a55a-ffe6dcd6ca77"/>
    <ds:schemaRef ds:uri="http://schemas.openxmlformats.org/package/2006/metadata/core-properties"/>
    <ds:schemaRef ds:uri="http://schemas.microsoft.com/office/2006/documentManagement/types"/>
    <ds:schemaRef ds:uri="6dc4bcd6-49db-4c07-9060-8acfc67cef9f"/>
    <ds:schemaRef ds:uri="http://schemas.microsoft.com/sharepoint/v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Форма заявки волонтера.dotx</Template>
  <TotalTime>0</TotalTime>
  <Pages>2</Pages>
  <Words>566</Words>
  <Characters>4021</Characters>
  <Application>Microsoft Office Word</Application>
  <DocSecurity>0</DocSecurity>
  <Lines>54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2020-11-03T10:03:00Z</dcterms:created>
  <dcterms:modified xsi:type="dcterms:W3CDTF">2020-11-03T10:29:00Z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